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  <w:gridCol w:w="279"/>
      </w:tblGrid>
      <w:tr w:rsidR="0003447A" w:rsidRPr="0003447A" w14:paraId="17CA12C2" w14:textId="77777777" w:rsidTr="00513018">
        <w:trPr>
          <w:trHeight w:hRule="exact" w:val="284"/>
        </w:trPr>
        <w:tc>
          <w:tcPr>
            <w:tcW w:w="9781" w:type="dxa"/>
          </w:tcPr>
          <w:p w14:paraId="3CFBB0A7" w14:textId="77777777" w:rsidR="0003447A" w:rsidRDefault="005A5BCA" w:rsidP="0033510F">
            <w:pPr>
              <w:pStyle w:val="ZusatzangabenDeckblatt"/>
              <w:jc w:val="left"/>
            </w:pPr>
            <w:r w:rsidRPr="00996A8D">
              <w:rPr>
                <w:rFonts w:ascii="Gloucester MT Extra Condensed" w:hAnsi="Gloucester MT Extra Condensed"/>
                <w:noProof/>
                <w:color w:val="7ABC32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7C24BEA3" wp14:editId="28B25FA3">
                  <wp:simplePos x="0" y="0"/>
                  <wp:positionH relativeFrom="column">
                    <wp:posOffset>5150498</wp:posOffset>
                  </wp:positionH>
                  <wp:positionV relativeFrom="paragraph">
                    <wp:posOffset>-61168</wp:posOffset>
                  </wp:positionV>
                  <wp:extent cx="1160890" cy="1157005"/>
                  <wp:effectExtent l="0" t="0" r="1270" b="5080"/>
                  <wp:wrapNone/>
                  <wp:docPr id="8" name="Grafik 8" descr="U:\ZD\PO\Fremdpersonal\Management ZeitarbeitPool\5 Ehrenamt\01_Ehrenamt\10 Öffentlichkeitsarbeit\grüner_Ste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ZD\PO\Fremdpersonal\Management ZeitarbeitPool\5 Ehrenamt\01_Ehrenamt\10 Öffentlichkeitsarbeit\grüner_Ster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890" cy="115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" w:type="dxa"/>
          </w:tcPr>
          <w:p w14:paraId="1EB4C3D9" w14:textId="77777777" w:rsidR="0003447A" w:rsidRDefault="0003447A" w:rsidP="0033510F">
            <w:pPr>
              <w:pStyle w:val="ZusatzangabenDeckblatt"/>
              <w:jc w:val="left"/>
            </w:pPr>
          </w:p>
        </w:tc>
      </w:tr>
      <w:tr w:rsidR="0003447A" w:rsidRPr="0003447A" w14:paraId="12E8A979" w14:textId="77777777" w:rsidTr="00427729">
        <w:trPr>
          <w:trHeight w:hRule="exact" w:val="612"/>
        </w:trPr>
        <w:tc>
          <w:tcPr>
            <w:tcW w:w="9781" w:type="dxa"/>
          </w:tcPr>
          <w:sdt>
            <w:sdtPr>
              <w:alias w:val="Titel"/>
              <w:tag w:val=""/>
              <w:id w:val="1879514813"/>
              <w:placeholder>
                <w:docPart w:val="594A706293134A4BB84CCCFD6F1141FF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 w:multiLine="1"/>
            </w:sdtPr>
            <w:sdtEndPr/>
            <w:sdtContent>
              <w:p w14:paraId="3E3E556C" w14:textId="1A576F10" w:rsidR="0003447A" w:rsidRPr="009C1207" w:rsidRDefault="00044B7A" w:rsidP="00427729">
                <w:pPr>
                  <w:pStyle w:val="Titel"/>
                </w:pPr>
                <w:r>
                  <w:t>Kontaktdatenboge</w:t>
                </w:r>
                <w:r w:rsidR="008763F3">
                  <w:t>n</w:t>
                </w:r>
                <w:r>
                  <w:t xml:space="preserve"> ehrenamtliche Tätigkeit</w:t>
                </w:r>
              </w:p>
            </w:sdtContent>
          </w:sdt>
        </w:tc>
        <w:tc>
          <w:tcPr>
            <w:tcW w:w="279" w:type="dxa"/>
          </w:tcPr>
          <w:p w14:paraId="785FEBDE" w14:textId="77777777" w:rsidR="0003447A" w:rsidRPr="0033510F" w:rsidRDefault="0003447A" w:rsidP="009F105B">
            <w:pPr>
              <w:pStyle w:val="Titel"/>
            </w:pPr>
          </w:p>
        </w:tc>
      </w:tr>
    </w:tbl>
    <w:p w14:paraId="02BA4A52" w14:textId="77777777" w:rsidR="00224CF6" w:rsidRPr="00224CF6" w:rsidRDefault="00224CF6">
      <w:pPr>
        <w:rPr>
          <w:sz w:val="2"/>
          <w:szCs w:val="2"/>
        </w:rPr>
      </w:pPr>
    </w:p>
    <w:p w14:paraId="3FC1EA94" w14:textId="77777777" w:rsidR="002248CF" w:rsidRDefault="008F0F16" w:rsidP="006F3064">
      <w:pPr>
        <w:pStyle w:val="berschrift1"/>
        <w:ind w:left="426" w:hanging="426"/>
      </w:pPr>
      <w:r>
        <w:t>Persönliche Daten</w:t>
      </w:r>
      <w:r w:rsidR="00593B6E">
        <w:t>:</w:t>
      </w:r>
      <w:r w:rsidR="005A5BCA" w:rsidRPr="005A5BCA">
        <w:rPr>
          <w:rFonts w:ascii="Gloucester MT Extra Condensed" w:hAnsi="Gloucester MT Extra Condensed"/>
          <w:noProof/>
          <w:color w:val="7ABC32"/>
          <w:szCs w:val="18"/>
        </w:rPr>
        <w:t xml:space="preserve"> </w:t>
      </w:r>
    </w:p>
    <w:tbl>
      <w:tblPr>
        <w:tblStyle w:val="Tabellenraster"/>
        <w:tblW w:w="100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230"/>
      </w:tblGrid>
      <w:tr w:rsidR="00DD685F" w:rsidRPr="00283E0E" w14:paraId="35E57ED8" w14:textId="77777777" w:rsidTr="008F0F16">
        <w:tc>
          <w:tcPr>
            <w:tcW w:w="2830" w:type="dxa"/>
            <w:tcBorders>
              <w:bottom w:val="single" w:sz="4" w:space="0" w:color="auto"/>
            </w:tcBorders>
          </w:tcPr>
          <w:p w14:paraId="0D5111DA" w14:textId="77777777" w:rsidR="00DD685F" w:rsidRPr="00283E0E" w:rsidRDefault="00DD685F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>
              <w:rPr>
                <w:rFonts w:asciiTheme="minorHAnsi" w:hAnsiTheme="minorHAnsi"/>
                <w:color w:val="333333" w:themeColor="text1"/>
              </w:rPr>
              <w:t>Anrede: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7A2699C1" w14:textId="77777777" w:rsidR="00DD685F" w:rsidRPr="00593B6E" w:rsidRDefault="00DD685F" w:rsidP="00283E0E">
            <w:pPr>
              <w:pStyle w:val="KeinLeerraum"/>
              <w:spacing w:before="60" w:after="60"/>
              <w:rPr>
                <w:rFonts w:asciiTheme="minorHAnsi" w:hAnsiTheme="minorHAnsi"/>
                <w:b/>
                <w:color w:val="333333" w:themeColor="text1"/>
                <w:sz w:val="28"/>
              </w:rPr>
            </w:pPr>
            <w:r w:rsidRPr="00593B6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B6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593B6E">
              <w:rPr>
                <w:rFonts w:asciiTheme="minorHAnsi" w:hAnsiTheme="minorHAnsi"/>
                <w:color w:val="333333" w:themeColor="text1"/>
              </w:rPr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8F0F16" w:rsidRPr="00283E0E" w14:paraId="02298747" w14:textId="77777777" w:rsidTr="008F0F16">
        <w:tc>
          <w:tcPr>
            <w:tcW w:w="2830" w:type="dxa"/>
            <w:tcBorders>
              <w:bottom w:val="single" w:sz="4" w:space="0" w:color="auto"/>
            </w:tcBorders>
          </w:tcPr>
          <w:p w14:paraId="403FF684" w14:textId="77777777" w:rsidR="008F0F16" w:rsidRPr="00283E0E" w:rsidRDefault="008F0F16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t>Name, Vorname: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14:paraId="70E0FBD1" w14:textId="77777777" w:rsidR="008F0F16" w:rsidRPr="00593B6E" w:rsidRDefault="008F0F16" w:rsidP="00283E0E">
            <w:pPr>
              <w:pStyle w:val="KeinLeerraum"/>
              <w:spacing w:before="60" w:after="60"/>
              <w:rPr>
                <w:rFonts w:asciiTheme="minorHAnsi" w:hAnsiTheme="minorHAnsi"/>
                <w:b/>
                <w:color w:val="333333" w:themeColor="text1"/>
              </w:rPr>
            </w:pPr>
            <w:r w:rsidRPr="00593B6E">
              <w:rPr>
                <w:rFonts w:asciiTheme="minorHAnsi" w:hAnsiTheme="minorHAnsi"/>
                <w:b/>
                <w:color w:val="333333" w:themeColor="text1"/>
                <w:sz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B6E">
              <w:rPr>
                <w:rFonts w:asciiTheme="minorHAnsi" w:hAnsiTheme="minorHAnsi"/>
                <w:b/>
                <w:color w:val="333333" w:themeColor="text1"/>
                <w:sz w:val="28"/>
              </w:rPr>
              <w:instrText xml:space="preserve"> FORMTEXT </w:instrText>
            </w:r>
            <w:r w:rsidRPr="00593B6E">
              <w:rPr>
                <w:rFonts w:asciiTheme="minorHAnsi" w:hAnsiTheme="minorHAnsi"/>
                <w:b/>
                <w:color w:val="333333" w:themeColor="text1"/>
                <w:sz w:val="28"/>
              </w:rPr>
            </w:r>
            <w:r w:rsidRPr="00593B6E">
              <w:rPr>
                <w:rFonts w:asciiTheme="minorHAnsi" w:hAnsiTheme="minorHAnsi"/>
                <w:b/>
                <w:color w:val="333333" w:themeColor="text1"/>
                <w:sz w:val="28"/>
              </w:rPr>
              <w:fldChar w:fldCharType="separate"/>
            </w:r>
            <w:r w:rsidRPr="00593B6E">
              <w:rPr>
                <w:rFonts w:asciiTheme="minorHAnsi" w:hAnsiTheme="minorHAnsi"/>
                <w:b/>
                <w:color w:val="333333" w:themeColor="text1"/>
                <w:sz w:val="28"/>
              </w:rPr>
              <w:t> </w:t>
            </w:r>
            <w:r w:rsidRPr="00593B6E">
              <w:rPr>
                <w:rFonts w:asciiTheme="minorHAnsi" w:hAnsiTheme="minorHAnsi"/>
                <w:b/>
                <w:color w:val="333333" w:themeColor="text1"/>
                <w:sz w:val="28"/>
              </w:rPr>
              <w:t> </w:t>
            </w:r>
            <w:r w:rsidRPr="00593B6E">
              <w:rPr>
                <w:rFonts w:asciiTheme="minorHAnsi" w:hAnsiTheme="minorHAnsi"/>
                <w:b/>
                <w:color w:val="333333" w:themeColor="text1"/>
                <w:sz w:val="28"/>
              </w:rPr>
              <w:t> </w:t>
            </w:r>
            <w:r w:rsidRPr="00593B6E">
              <w:rPr>
                <w:rFonts w:asciiTheme="minorHAnsi" w:hAnsiTheme="minorHAnsi"/>
                <w:b/>
                <w:color w:val="333333" w:themeColor="text1"/>
                <w:sz w:val="28"/>
              </w:rPr>
              <w:t> </w:t>
            </w:r>
            <w:r w:rsidRPr="00593B6E">
              <w:rPr>
                <w:rFonts w:asciiTheme="minorHAnsi" w:hAnsiTheme="minorHAnsi"/>
                <w:b/>
                <w:color w:val="333333" w:themeColor="text1"/>
                <w:sz w:val="28"/>
              </w:rPr>
              <w:t> </w:t>
            </w:r>
            <w:r w:rsidRPr="00593B6E">
              <w:rPr>
                <w:rFonts w:asciiTheme="minorHAnsi" w:hAnsiTheme="minorHAnsi"/>
                <w:b/>
                <w:color w:val="333333" w:themeColor="text1"/>
                <w:sz w:val="28"/>
              </w:rPr>
              <w:fldChar w:fldCharType="end"/>
            </w:r>
          </w:p>
        </w:tc>
      </w:tr>
      <w:tr w:rsidR="008F0F16" w:rsidRPr="00283E0E" w14:paraId="44C9BAC4" w14:textId="77777777" w:rsidTr="008F0F16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0E375622" w14:textId="77777777" w:rsidR="008F0F16" w:rsidRPr="00283E0E" w:rsidRDefault="008F0F16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t>Straße: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14:paraId="7BF017B0" w14:textId="77777777" w:rsidR="008F0F16" w:rsidRPr="00593B6E" w:rsidRDefault="008F0F16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593B6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B6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593B6E">
              <w:rPr>
                <w:rFonts w:asciiTheme="minorHAnsi" w:hAnsiTheme="minorHAnsi"/>
                <w:color w:val="333333" w:themeColor="text1"/>
              </w:rPr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8F0F16" w:rsidRPr="00283E0E" w14:paraId="030D4613" w14:textId="77777777" w:rsidTr="008F0F16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0A0EC68D" w14:textId="77777777" w:rsidR="008F0F16" w:rsidRPr="00283E0E" w:rsidRDefault="008F0F16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t>PLZ, Wohnort: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14:paraId="73E3BE6D" w14:textId="77777777" w:rsidR="008F0F16" w:rsidRPr="00593B6E" w:rsidRDefault="00DD685F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593B6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B6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593B6E">
              <w:rPr>
                <w:rFonts w:asciiTheme="minorHAnsi" w:hAnsiTheme="minorHAnsi"/>
                <w:color w:val="333333" w:themeColor="text1"/>
              </w:rPr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8F0F16" w:rsidRPr="00283E0E" w14:paraId="4CF2D4B2" w14:textId="77777777" w:rsidTr="008F0F16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2F45FEBA" w14:textId="77777777" w:rsidR="008F0F16" w:rsidRPr="00283E0E" w:rsidRDefault="008F0F16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t>Geburtsdatum: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14:paraId="2B49E56A" w14:textId="77777777" w:rsidR="008F0F16" w:rsidRPr="00593B6E" w:rsidRDefault="008F0F16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593B6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B6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593B6E">
              <w:rPr>
                <w:rFonts w:asciiTheme="minorHAnsi" w:hAnsiTheme="minorHAnsi"/>
                <w:color w:val="333333" w:themeColor="text1"/>
              </w:rPr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8F0F16" w:rsidRPr="00283E0E" w14:paraId="2FA153A1" w14:textId="77777777" w:rsidTr="008F0F16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1AD68B8E" w14:textId="77777777" w:rsidR="008F0F16" w:rsidRPr="00283E0E" w:rsidRDefault="008F0F16" w:rsidP="001B643A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t>Geburtsort</w:t>
            </w:r>
            <w:r w:rsidR="001B643A">
              <w:rPr>
                <w:rFonts w:asciiTheme="minorHAnsi" w:hAnsiTheme="minorHAnsi"/>
                <w:color w:val="333333" w:themeColor="text1"/>
              </w:rPr>
              <w:t>: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14:paraId="33B486BA" w14:textId="77777777" w:rsidR="008F0F16" w:rsidRPr="00593B6E" w:rsidRDefault="008F0F16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593B6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B6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593B6E">
              <w:rPr>
                <w:rFonts w:asciiTheme="minorHAnsi" w:hAnsiTheme="minorHAnsi"/>
                <w:color w:val="333333" w:themeColor="text1"/>
              </w:rPr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1B643A" w:rsidRPr="00283E0E" w14:paraId="1DF6931F" w14:textId="77777777" w:rsidTr="008F0F16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5B121AF5" w14:textId="77777777" w:rsidR="001B643A" w:rsidRPr="00283E0E" w:rsidRDefault="001B643A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t>Geburtsland: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14:paraId="60A1102E" w14:textId="77777777" w:rsidR="001B643A" w:rsidRPr="00593B6E" w:rsidRDefault="001B643A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593B6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B6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593B6E">
              <w:rPr>
                <w:rFonts w:asciiTheme="minorHAnsi" w:hAnsiTheme="minorHAnsi"/>
                <w:color w:val="333333" w:themeColor="text1"/>
              </w:rPr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8F0F16" w:rsidRPr="00283E0E" w14:paraId="6EC248B8" w14:textId="77777777" w:rsidTr="008F0F16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1776E102" w14:textId="77777777" w:rsidR="008F0F16" w:rsidRPr="00283E0E" w:rsidRDefault="00EE15CC" w:rsidP="00EE15CC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>
              <w:rPr>
                <w:rFonts w:asciiTheme="minorHAnsi" w:hAnsiTheme="minorHAnsi"/>
                <w:color w:val="333333" w:themeColor="text1"/>
              </w:rPr>
              <w:t>Nationalität laut Pass:</w:t>
            </w:r>
            <w:r w:rsidR="008F0F16" w:rsidRPr="00283E0E">
              <w:rPr>
                <w:rFonts w:asciiTheme="minorHAnsi" w:hAnsiTheme="minorHAnsi"/>
                <w:color w:val="333333" w:themeColor="text1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14:paraId="46A2CDE9" w14:textId="77777777" w:rsidR="008F0F16" w:rsidRPr="00593B6E" w:rsidRDefault="008F0F16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593B6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3B6E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593B6E">
              <w:rPr>
                <w:rFonts w:asciiTheme="minorHAnsi" w:hAnsiTheme="minorHAnsi"/>
                <w:color w:val="333333" w:themeColor="text1"/>
              </w:rPr>
              <w:t xml:space="preserve"> deutsch   </w:t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3B6E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593B6E">
              <w:rPr>
                <w:rFonts w:asciiTheme="minorHAnsi" w:hAnsiTheme="minorHAnsi"/>
                <w:color w:val="333333" w:themeColor="text1"/>
              </w:rPr>
              <w:t xml:space="preserve"> andere: </w:t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B6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593B6E">
              <w:rPr>
                <w:rFonts w:asciiTheme="minorHAnsi" w:hAnsiTheme="minorHAnsi"/>
                <w:color w:val="333333" w:themeColor="text1"/>
              </w:rPr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EE15CC" w:rsidRPr="00283E0E" w14:paraId="23639649" w14:textId="77777777" w:rsidTr="008F0F16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2E6CBC52" w14:textId="77777777" w:rsidR="00EE15CC" w:rsidRPr="00283E0E" w:rsidRDefault="00EE15CC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>
              <w:rPr>
                <w:rFonts w:asciiTheme="minorHAnsi" w:hAnsiTheme="minorHAnsi"/>
                <w:color w:val="333333" w:themeColor="text1"/>
              </w:rPr>
              <w:t xml:space="preserve">Europäischer Pass: 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14:paraId="1C816AD6" w14:textId="77777777" w:rsidR="00EE15CC" w:rsidRDefault="00EE15CC" w:rsidP="00EE15CC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593B6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3B6E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593B6E">
              <w:rPr>
                <w:rFonts w:asciiTheme="minorHAnsi" w:hAnsiTheme="minorHAnsi"/>
                <w:color w:val="333333" w:themeColor="text1"/>
              </w:rPr>
              <w:t xml:space="preserve"> </w:t>
            </w:r>
            <w:r>
              <w:rPr>
                <w:rFonts w:asciiTheme="minorHAnsi" w:hAnsiTheme="minorHAnsi"/>
                <w:color w:val="333333" w:themeColor="text1"/>
              </w:rPr>
              <w:t>ja</w:t>
            </w:r>
            <w:r w:rsidRPr="00593B6E">
              <w:rPr>
                <w:rFonts w:asciiTheme="minorHAnsi" w:hAnsiTheme="minorHAnsi"/>
                <w:color w:val="333333" w:themeColor="text1"/>
              </w:rPr>
              <w:t xml:space="preserve">  </w:t>
            </w:r>
            <w:r w:rsidR="007821F3" w:rsidRPr="00593B6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821F3" w:rsidRPr="00593B6E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7821F3" w:rsidRPr="00593B6E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="007821F3" w:rsidRPr="00593B6E"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="007821F3">
              <w:rPr>
                <w:rFonts w:asciiTheme="minorHAnsi" w:hAnsiTheme="minorHAnsi"/>
                <w:color w:val="333333" w:themeColor="text1"/>
              </w:rPr>
              <w:t>nein</w:t>
            </w:r>
          </w:p>
          <w:p w14:paraId="2BEC4D70" w14:textId="77777777" w:rsidR="00EE15CC" w:rsidRPr="00593B6E" w:rsidRDefault="00EE15CC" w:rsidP="007821F3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593B6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3B6E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593B6E">
              <w:rPr>
                <w:rFonts w:asciiTheme="minorHAnsi" w:hAnsiTheme="minorHAnsi"/>
                <w:color w:val="333333" w:themeColor="text1"/>
              </w:rPr>
              <w:t xml:space="preserve"> </w:t>
            </w:r>
            <w:r>
              <w:rPr>
                <w:rFonts w:asciiTheme="minorHAnsi" w:hAnsiTheme="minorHAnsi"/>
                <w:color w:val="333333" w:themeColor="text1"/>
              </w:rPr>
              <w:t xml:space="preserve">nein </w:t>
            </w:r>
            <w:r w:rsidRPr="00EE15CC">
              <w:rPr>
                <w:rFonts w:asciiTheme="minorHAnsi" w:hAnsiTheme="minorHAnsi"/>
                <w:color w:val="333333" w:themeColor="text1"/>
              </w:rPr>
              <w:t>aber dauerhafter Wohnsitz in DE und Aufenthaltstitel für DE liegen</w:t>
            </w:r>
            <w:r>
              <w:rPr>
                <w:rFonts w:asciiTheme="minorHAnsi" w:hAnsiTheme="minorHAnsi"/>
                <w:color w:val="333333" w:themeColor="text1"/>
              </w:rPr>
              <w:t xml:space="preserve"> vor</w:t>
            </w:r>
          </w:p>
        </w:tc>
      </w:tr>
      <w:tr w:rsidR="008F0F16" w:rsidRPr="00283E0E" w14:paraId="7607CF0A" w14:textId="77777777" w:rsidTr="008F0F16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3E8924C5" w14:textId="77777777" w:rsidR="008F0F16" w:rsidRPr="00283E0E" w:rsidRDefault="008F0F16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t>Telefon: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14:paraId="2E546086" w14:textId="77777777" w:rsidR="008F0F16" w:rsidRPr="00593B6E" w:rsidRDefault="008F0F16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593B6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B6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593B6E">
              <w:rPr>
                <w:rFonts w:asciiTheme="minorHAnsi" w:hAnsiTheme="minorHAnsi"/>
                <w:color w:val="333333" w:themeColor="text1"/>
              </w:rPr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8F0F16" w:rsidRPr="00283E0E" w14:paraId="48643D7D" w14:textId="77777777" w:rsidTr="008F0F16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249EB516" w14:textId="77777777" w:rsidR="008F0F16" w:rsidRPr="00283E0E" w:rsidRDefault="008F0F16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t xml:space="preserve">Mobil: 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14:paraId="7795C99B" w14:textId="77777777" w:rsidR="008F0F16" w:rsidRPr="00593B6E" w:rsidRDefault="008F0F16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593B6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B6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593B6E">
              <w:rPr>
                <w:rFonts w:asciiTheme="minorHAnsi" w:hAnsiTheme="minorHAnsi"/>
                <w:color w:val="333333" w:themeColor="text1"/>
              </w:rPr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8F0F16" w:rsidRPr="00283E0E" w14:paraId="35AD5BAF" w14:textId="77777777" w:rsidTr="008F0F16">
        <w:tc>
          <w:tcPr>
            <w:tcW w:w="2830" w:type="dxa"/>
            <w:tcBorders>
              <w:top w:val="single" w:sz="4" w:space="0" w:color="auto"/>
            </w:tcBorders>
          </w:tcPr>
          <w:p w14:paraId="4897B9C1" w14:textId="77777777" w:rsidR="008F0F16" w:rsidRPr="00283E0E" w:rsidRDefault="008F0F16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t>E-Mail:</w:t>
            </w:r>
          </w:p>
        </w:tc>
        <w:tc>
          <w:tcPr>
            <w:tcW w:w="7230" w:type="dxa"/>
            <w:tcBorders>
              <w:top w:val="single" w:sz="4" w:space="0" w:color="auto"/>
            </w:tcBorders>
          </w:tcPr>
          <w:p w14:paraId="7FBDF6AE" w14:textId="77777777" w:rsidR="008F0F16" w:rsidRPr="00593B6E" w:rsidRDefault="008F0F16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593B6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93B6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593B6E">
              <w:rPr>
                <w:rFonts w:asciiTheme="minorHAnsi" w:hAnsiTheme="minorHAnsi"/>
                <w:color w:val="333333" w:themeColor="text1"/>
              </w:rPr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t> </w:t>
            </w:r>
            <w:r w:rsidRPr="00593B6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</w:tbl>
    <w:p w14:paraId="56A326C2" w14:textId="77777777" w:rsidR="00234FCE" w:rsidRDefault="00234FCE" w:rsidP="00234FCE"/>
    <w:p w14:paraId="4C12C6AE" w14:textId="6831FD38" w:rsidR="00234FCE" w:rsidRDefault="00234FCE" w:rsidP="00234FCE">
      <w:pPr>
        <w:pStyle w:val="berschrift1"/>
      </w:pPr>
      <w:r>
        <w:t xml:space="preserve">Was </w:t>
      </w:r>
      <w:r w:rsidR="00451A45">
        <w:t>machst Du</w:t>
      </w:r>
      <w:r>
        <w:t xml:space="preserve"> derzeit?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5"/>
      </w:tblGrid>
      <w:tr w:rsidR="00234FCE" w14:paraId="0EE7E36F" w14:textId="77777777" w:rsidTr="00234FCE">
        <w:tc>
          <w:tcPr>
            <w:tcW w:w="10025" w:type="dxa"/>
            <w:shd w:val="clear" w:color="auto" w:fill="auto"/>
          </w:tcPr>
          <w:p w14:paraId="075CD1C3" w14:textId="77777777" w:rsidR="00234FCE" w:rsidRPr="00116E15" w:rsidRDefault="00234FCE" w:rsidP="00234FCE">
            <w:pPr>
              <w:spacing w:after="80"/>
              <w:rPr>
                <w:b/>
                <w:color w:val="575756"/>
                <w:szCs w:val="22"/>
              </w:rPr>
            </w:pPr>
            <w:r w:rsidRPr="00A34446">
              <w:rPr>
                <w:color w:val="004992" w:themeColor="accent1"/>
                <w:sz w:val="24"/>
                <w:szCs w:val="36"/>
              </w:rPr>
              <w:t>Ich bin derzeit:</w:t>
            </w:r>
            <w:r>
              <w:rPr>
                <w:b/>
                <w:color w:val="575756"/>
                <w:szCs w:val="22"/>
              </w:rPr>
              <w:t xml:space="preserve"> </w:t>
            </w:r>
          </w:p>
        </w:tc>
      </w:tr>
      <w:tr w:rsidR="00234FCE" w14:paraId="14DFD1B7" w14:textId="77777777" w:rsidTr="00234FCE">
        <w:tc>
          <w:tcPr>
            <w:tcW w:w="10025" w:type="dxa"/>
            <w:tcBorders>
              <w:bottom w:val="single" w:sz="4" w:space="0" w:color="auto"/>
            </w:tcBorders>
            <w:shd w:val="clear" w:color="auto" w:fill="auto"/>
          </w:tcPr>
          <w:p w14:paraId="710CD8A3" w14:textId="77777777" w:rsidR="00234FCE" w:rsidRPr="008F0F16" w:rsidRDefault="00234FCE" w:rsidP="00234FC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berufstätig </w:t>
            </w:r>
            <w:r>
              <w:rPr>
                <w:rFonts w:asciiTheme="minorHAnsi" w:hAnsiTheme="minorHAnsi"/>
                <w:color w:val="333333" w:themeColor="text1"/>
              </w:rPr>
              <w:t xml:space="preserve">  </w:t>
            </w:r>
            <w:r w:rsidRPr="008F0F16">
              <w:rPr>
                <w:rFonts w:asciiTheme="minorHAnsi" w:hAnsiTheme="minorHAnsi"/>
                <w:color w:val="333333" w:themeColor="text1"/>
              </w:rPr>
              <w:t>in</w:t>
            </w:r>
            <w:r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Vollzeit   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Teilzeit   als: 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8F0F16">
              <w:rPr>
                <w:rFonts w:asciiTheme="minorHAnsi" w:hAnsiTheme="minorHAnsi"/>
                <w:color w:val="333333" w:themeColor="text1"/>
              </w:rPr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234FCE" w:rsidRPr="008F0F16" w14:paraId="7D7DE3A3" w14:textId="77777777" w:rsidTr="00234FCE">
        <w:tc>
          <w:tcPr>
            <w:tcW w:w="10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7D0D8E" w14:textId="77777777" w:rsidR="00234FCE" w:rsidRPr="008F0F16" w:rsidRDefault="00234FCE" w:rsidP="00234FC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selbstständig tätig als: 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8F0F16">
              <w:rPr>
                <w:rFonts w:asciiTheme="minorHAnsi" w:hAnsiTheme="minorHAnsi"/>
                <w:color w:val="333333" w:themeColor="text1"/>
              </w:rPr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234FCE" w:rsidRPr="008F0F16" w14:paraId="5C0F6615" w14:textId="77777777" w:rsidTr="00234FCE">
        <w:tc>
          <w:tcPr>
            <w:tcW w:w="10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92E95C" w14:textId="77777777" w:rsidR="00234FCE" w:rsidRPr="008F0F16" w:rsidRDefault="00234FCE" w:rsidP="00234FC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>
              <w:rPr>
                <w:rFonts w:asciiTheme="minorHAnsi" w:hAnsiTheme="minorHAnsi"/>
                <w:color w:val="333333" w:themeColor="text1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333333" w:themeColor="text1"/>
              </w:rPr>
              <w:t>Student:in</w:t>
            </w:r>
            <w:proofErr w:type="spellEnd"/>
            <w:r w:rsidRPr="008F0F16">
              <w:rPr>
                <w:rFonts w:asciiTheme="minorHAnsi" w:hAnsiTheme="minorHAnsi"/>
                <w:color w:val="333333" w:themeColor="text1"/>
              </w:rPr>
              <w:t xml:space="preserve">  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</w:t>
            </w:r>
            <w:proofErr w:type="spellStart"/>
            <w:r w:rsidRPr="008F0F16">
              <w:rPr>
                <w:rFonts w:asciiTheme="minorHAnsi" w:hAnsiTheme="minorHAnsi"/>
                <w:color w:val="333333" w:themeColor="text1"/>
              </w:rPr>
              <w:t>Schüler</w:t>
            </w:r>
            <w:r>
              <w:rPr>
                <w:rFonts w:asciiTheme="minorHAnsi" w:hAnsiTheme="minorHAnsi"/>
                <w:color w:val="333333" w:themeColor="text1"/>
              </w:rPr>
              <w:t>:in</w:t>
            </w:r>
            <w:proofErr w:type="spellEnd"/>
            <w:r w:rsidRPr="008F0F16"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</w:t>
            </w:r>
            <w:proofErr w:type="spellStart"/>
            <w:proofErr w:type="gramStart"/>
            <w:r w:rsidRPr="008F0F16">
              <w:rPr>
                <w:rFonts w:asciiTheme="minorHAnsi" w:hAnsiTheme="minorHAnsi"/>
                <w:color w:val="333333" w:themeColor="text1"/>
              </w:rPr>
              <w:t>Auszubildende</w:t>
            </w:r>
            <w:r>
              <w:rPr>
                <w:rFonts w:asciiTheme="minorHAnsi" w:hAnsiTheme="minorHAnsi"/>
                <w:color w:val="333333" w:themeColor="text1"/>
              </w:rPr>
              <w:t>:r</w:t>
            </w:r>
            <w:proofErr w:type="spellEnd"/>
            <w:proofErr w:type="gramEnd"/>
            <w:r>
              <w:rPr>
                <w:rFonts w:asciiTheme="minorHAnsi" w:hAnsiTheme="minorHAnsi"/>
                <w:color w:val="333333" w:themeColor="text1"/>
              </w:rPr>
              <w:t xml:space="preserve">  als: 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8F0F16">
              <w:rPr>
                <w:rFonts w:asciiTheme="minorHAnsi" w:hAnsiTheme="minorHAnsi"/>
                <w:color w:val="333333" w:themeColor="text1"/>
              </w:rPr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234FCE" w:rsidRPr="008F0F16" w14:paraId="10A360F7" w14:textId="77777777" w:rsidTr="00234FCE">
        <w:tc>
          <w:tcPr>
            <w:tcW w:w="10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CC108A" w14:textId="77777777" w:rsidR="00234FCE" w:rsidRPr="005D3365" w:rsidRDefault="00234FCE" w:rsidP="00234FC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5D3365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3365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D3365">
              <w:rPr>
                <w:rFonts w:asciiTheme="minorHAnsi" w:hAnsiTheme="minorHAnsi"/>
                <w:color w:val="333333" w:themeColor="text1"/>
              </w:rPr>
              <w:fldChar w:fldCharType="end"/>
            </w:r>
            <w:r>
              <w:rPr>
                <w:rFonts w:asciiTheme="minorHAnsi" w:hAnsiTheme="minorHAnsi"/>
                <w:color w:val="333333" w:themeColor="text1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333333" w:themeColor="text1"/>
              </w:rPr>
              <w:t>Rentner:</w:t>
            </w:r>
            <w:r w:rsidRPr="005D3365">
              <w:rPr>
                <w:rFonts w:asciiTheme="minorHAnsi" w:hAnsiTheme="minorHAnsi"/>
                <w:color w:val="333333" w:themeColor="text1"/>
              </w:rPr>
              <w:t>in</w:t>
            </w:r>
            <w:proofErr w:type="spellEnd"/>
            <w:r w:rsidRPr="005D3365">
              <w:rPr>
                <w:rFonts w:asciiTheme="minorHAnsi" w:hAnsiTheme="minorHAnsi"/>
                <w:color w:val="333333" w:themeColor="text1"/>
              </w:rPr>
              <w:t xml:space="preserve">   </w:t>
            </w:r>
            <w:r w:rsidRPr="005D3365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3365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D3365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5D3365">
              <w:rPr>
                <w:rFonts w:asciiTheme="minorHAnsi" w:hAnsiTheme="minorHAnsi"/>
                <w:color w:val="333333" w:themeColor="text1"/>
              </w:rPr>
              <w:t xml:space="preserve"> </w:t>
            </w:r>
            <w:proofErr w:type="spellStart"/>
            <w:r w:rsidRPr="005D3365">
              <w:rPr>
                <w:rFonts w:asciiTheme="minorHAnsi" w:hAnsiTheme="minorHAnsi"/>
                <w:color w:val="333333" w:themeColor="text1"/>
              </w:rPr>
              <w:t>Pensionär</w:t>
            </w:r>
            <w:r>
              <w:rPr>
                <w:rFonts w:asciiTheme="minorHAnsi" w:hAnsiTheme="minorHAnsi"/>
                <w:color w:val="333333" w:themeColor="text1"/>
              </w:rPr>
              <w:t>:</w:t>
            </w:r>
            <w:r w:rsidRPr="005D3365">
              <w:rPr>
                <w:rFonts w:asciiTheme="minorHAnsi" w:hAnsiTheme="minorHAnsi"/>
                <w:color w:val="333333" w:themeColor="text1"/>
              </w:rPr>
              <w:t>in</w:t>
            </w:r>
            <w:proofErr w:type="spellEnd"/>
            <w:r w:rsidRPr="005D3365">
              <w:rPr>
                <w:rFonts w:asciiTheme="minorHAnsi" w:hAnsiTheme="minorHAnsi"/>
                <w:color w:val="333333" w:themeColor="text1"/>
              </w:rPr>
              <w:t xml:space="preserve">  </w:t>
            </w:r>
          </w:p>
        </w:tc>
      </w:tr>
      <w:tr w:rsidR="00234FCE" w:rsidRPr="008F0F16" w14:paraId="2ED01742" w14:textId="77777777" w:rsidTr="00234FCE">
        <w:tc>
          <w:tcPr>
            <w:tcW w:w="10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CBAD9C" w14:textId="77777777" w:rsidR="00234FCE" w:rsidRPr="008F0F16" w:rsidRDefault="00234FCE" w:rsidP="00234FC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5D3365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3365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D3365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5D3365">
              <w:rPr>
                <w:rFonts w:asciiTheme="minorHAnsi" w:hAnsiTheme="minorHAnsi"/>
                <w:color w:val="333333" w:themeColor="text1"/>
              </w:rPr>
              <w:t xml:space="preserve"> </w:t>
            </w:r>
            <w:r>
              <w:rPr>
                <w:rFonts w:asciiTheme="minorHAnsi" w:hAnsiTheme="minorHAnsi"/>
                <w:color w:val="333333" w:themeColor="text1"/>
              </w:rPr>
              <w:t>in Elternzeit</w:t>
            </w:r>
          </w:p>
        </w:tc>
      </w:tr>
      <w:tr w:rsidR="00234FCE" w:rsidRPr="008F0F16" w14:paraId="5D194443" w14:textId="77777777" w:rsidTr="00234FCE">
        <w:tc>
          <w:tcPr>
            <w:tcW w:w="10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1913CD" w14:textId="77777777" w:rsidR="00234FCE" w:rsidRPr="008F0F16" w:rsidRDefault="00234FCE" w:rsidP="00234FC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5D3365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3365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D3365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5D3365">
              <w:rPr>
                <w:rFonts w:asciiTheme="minorHAnsi" w:hAnsiTheme="minorHAnsi"/>
                <w:color w:val="333333" w:themeColor="text1"/>
              </w:rPr>
              <w:t xml:space="preserve"> </w:t>
            </w:r>
            <w:r>
              <w:rPr>
                <w:rFonts w:asciiTheme="minorHAnsi" w:hAnsiTheme="minorHAnsi"/>
                <w:color w:val="333333" w:themeColor="text1"/>
              </w:rPr>
              <w:t>arbeitssuchend</w:t>
            </w:r>
          </w:p>
        </w:tc>
      </w:tr>
      <w:tr w:rsidR="00234FCE" w:rsidRPr="008F0F16" w14:paraId="55580FBC" w14:textId="77777777" w:rsidTr="00234FCE">
        <w:tc>
          <w:tcPr>
            <w:tcW w:w="10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5C9F4D" w14:textId="77777777" w:rsidR="00234FCE" w:rsidRPr="005D3365" w:rsidRDefault="00234FCE" w:rsidP="00234FC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5D3365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3365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5D3365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5D3365"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8F0F16">
              <w:rPr>
                <w:rFonts w:asciiTheme="minorHAnsi" w:hAnsiTheme="minorHAnsi"/>
                <w:color w:val="333333" w:themeColor="text1"/>
              </w:rPr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234FCE" w:rsidRPr="008F0F16" w14:paraId="452B2FDD" w14:textId="77777777" w:rsidTr="00234FCE">
        <w:tc>
          <w:tcPr>
            <w:tcW w:w="10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07311" w14:textId="77777777" w:rsidR="00234FCE" w:rsidRPr="005D3365" w:rsidRDefault="00234FCE" w:rsidP="00234FC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>
              <w:rPr>
                <w:rFonts w:asciiTheme="minorHAnsi" w:hAnsiTheme="minorHAnsi"/>
                <w:color w:val="333333" w:themeColor="text1"/>
              </w:rPr>
              <w:t xml:space="preserve">erlernter Beruf/ abgeschlossenes Studium: 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8F0F16">
              <w:rPr>
                <w:rFonts w:asciiTheme="minorHAnsi" w:hAnsiTheme="minorHAnsi"/>
                <w:color w:val="333333" w:themeColor="text1"/>
              </w:rPr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</w:tbl>
    <w:p w14:paraId="24D7FF36" w14:textId="77777777" w:rsidR="00E5556D" w:rsidRDefault="00E5556D" w:rsidP="00E5556D"/>
    <w:p w14:paraId="0D6690DD" w14:textId="7D550D66" w:rsidR="0047109B" w:rsidRPr="006F3064" w:rsidRDefault="0047109B" w:rsidP="006F3064">
      <w:pPr>
        <w:pStyle w:val="berschrift1"/>
        <w:ind w:left="426" w:hanging="426"/>
      </w:pPr>
      <w:r w:rsidRPr="006F3064">
        <w:t xml:space="preserve">Warum </w:t>
      </w:r>
      <w:r w:rsidR="00451A45">
        <w:t>möchtest Du</w:t>
      </w:r>
      <w:r w:rsidRPr="006F3064">
        <w:t xml:space="preserve"> im UKE ehrenamtlich tätig werden?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5"/>
      </w:tblGrid>
      <w:tr w:rsidR="00593B6E" w14:paraId="7610A2FB" w14:textId="77777777" w:rsidTr="00593B6E">
        <w:tc>
          <w:tcPr>
            <w:tcW w:w="10025" w:type="dxa"/>
            <w:tcBorders>
              <w:bottom w:val="single" w:sz="4" w:space="0" w:color="auto"/>
            </w:tcBorders>
            <w:shd w:val="clear" w:color="auto" w:fill="auto"/>
          </w:tcPr>
          <w:p w14:paraId="32D02462" w14:textId="77777777" w:rsidR="00593B6E" w:rsidRPr="008F0F16" w:rsidRDefault="00593B6E" w:rsidP="00593B6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3E0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283E0E">
              <w:rPr>
                <w:rFonts w:asciiTheme="minorHAnsi" w:hAnsiTheme="minorHAnsi"/>
                <w:color w:val="333333" w:themeColor="text1"/>
              </w:rPr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593B6E" w:rsidRPr="008F0F16" w14:paraId="59C63381" w14:textId="77777777" w:rsidTr="00593B6E">
        <w:tc>
          <w:tcPr>
            <w:tcW w:w="10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498026" w14:textId="77777777" w:rsidR="00593B6E" w:rsidRPr="008F0F16" w:rsidRDefault="00593B6E" w:rsidP="00593B6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3E0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283E0E">
              <w:rPr>
                <w:rFonts w:asciiTheme="minorHAnsi" w:hAnsiTheme="minorHAnsi"/>
                <w:color w:val="333333" w:themeColor="text1"/>
              </w:rPr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</w:tbl>
    <w:p w14:paraId="23B2C5E4" w14:textId="77777777" w:rsidR="0047109B" w:rsidRDefault="0047109B" w:rsidP="00E5556D"/>
    <w:p w14:paraId="1C5E7021" w14:textId="6273997E" w:rsidR="00593B6E" w:rsidRPr="006F3064" w:rsidRDefault="00593B6E" w:rsidP="006F3064">
      <w:pPr>
        <w:pStyle w:val="berschrift1"/>
        <w:ind w:left="426" w:hanging="426"/>
      </w:pPr>
      <w:r w:rsidRPr="006F3064">
        <w:lastRenderedPageBreak/>
        <w:t xml:space="preserve">Welche Erfahrungen </w:t>
      </w:r>
      <w:r w:rsidR="00451A45">
        <w:t>hast Du</w:t>
      </w:r>
      <w:r w:rsidRPr="006F3064">
        <w:t xml:space="preserve"> bereits mit ehrenamtlicher Arbeit?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5"/>
      </w:tblGrid>
      <w:tr w:rsidR="00593B6E" w:rsidRPr="008F0F16" w14:paraId="225F13EA" w14:textId="77777777" w:rsidTr="00593B6E">
        <w:tc>
          <w:tcPr>
            <w:tcW w:w="10025" w:type="dxa"/>
            <w:tcBorders>
              <w:bottom w:val="single" w:sz="4" w:space="0" w:color="auto"/>
            </w:tcBorders>
            <w:shd w:val="clear" w:color="auto" w:fill="auto"/>
          </w:tcPr>
          <w:p w14:paraId="6E007395" w14:textId="77777777" w:rsidR="00593B6E" w:rsidRPr="008F0F16" w:rsidRDefault="00593B6E" w:rsidP="00593B6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3E0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283E0E">
              <w:rPr>
                <w:rFonts w:asciiTheme="minorHAnsi" w:hAnsiTheme="minorHAnsi"/>
                <w:color w:val="333333" w:themeColor="text1"/>
              </w:rPr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593B6E" w:rsidRPr="008F0F16" w14:paraId="71DED06F" w14:textId="77777777" w:rsidTr="00593B6E">
        <w:tc>
          <w:tcPr>
            <w:tcW w:w="10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8BCA5B" w14:textId="77777777" w:rsidR="00593B6E" w:rsidRPr="008F0F16" w:rsidRDefault="00593B6E" w:rsidP="00593B6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3E0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283E0E">
              <w:rPr>
                <w:rFonts w:asciiTheme="minorHAnsi" w:hAnsiTheme="minorHAnsi"/>
                <w:color w:val="333333" w:themeColor="text1"/>
              </w:rPr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</w:tbl>
    <w:p w14:paraId="0BEF2831" w14:textId="77777777" w:rsidR="00593B6E" w:rsidRDefault="00593B6E" w:rsidP="00E5556D"/>
    <w:p w14:paraId="70E588A2" w14:textId="4F9A684C" w:rsidR="0047109B" w:rsidRDefault="0047109B" w:rsidP="006F3064">
      <w:pPr>
        <w:pStyle w:val="berschrift1"/>
        <w:ind w:left="426" w:hanging="426"/>
      </w:pPr>
      <w:r w:rsidRPr="006F3064">
        <w:t xml:space="preserve">Für welches Aufgabengebiet </w:t>
      </w:r>
      <w:r w:rsidR="00451A45">
        <w:t>interessierst Du Dich</w:t>
      </w:r>
      <w:r w:rsidRPr="006F3064">
        <w:t xml:space="preserve"> besonders?</w:t>
      </w:r>
    </w:p>
    <w:p w14:paraId="30B7AED5" w14:textId="35B5D5AF" w:rsidR="007127C8" w:rsidRPr="007127C8" w:rsidRDefault="007127C8" w:rsidP="007127C8">
      <w:pPr>
        <w:pStyle w:val="berschrift1"/>
        <w:numPr>
          <w:ilvl w:val="0"/>
          <w:numId w:val="0"/>
        </w:numPr>
        <w:rPr>
          <w:sz w:val="24"/>
        </w:rPr>
      </w:pPr>
      <w:r w:rsidRPr="007127C8">
        <w:rPr>
          <w:sz w:val="24"/>
        </w:rPr>
        <w:t xml:space="preserve">Wo </w:t>
      </w:r>
      <w:r w:rsidR="00451A45">
        <w:rPr>
          <w:sz w:val="24"/>
        </w:rPr>
        <w:t>möchtest Du</w:t>
      </w:r>
      <w:r w:rsidRPr="007127C8">
        <w:rPr>
          <w:sz w:val="24"/>
        </w:rPr>
        <w:t xml:space="preserve"> gern eingesetzt werden?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5"/>
      </w:tblGrid>
      <w:tr w:rsidR="0047109B" w14:paraId="48E91732" w14:textId="77777777" w:rsidTr="00593B6E">
        <w:tc>
          <w:tcPr>
            <w:tcW w:w="10025" w:type="dxa"/>
            <w:tcBorders>
              <w:bottom w:val="single" w:sz="4" w:space="0" w:color="auto"/>
            </w:tcBorders>
            <w:shd w:val="clear" w:color="auto" w:fill="auto"/>
          </w:tcPr>
          <w:p w14:paraId="11BADE26" w14:textId="77777777" w:rsidR="0047109B" w:rsidRPr="008F0F16" w:rsidRDefault="00234FCE" w:rsidP="0047109B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>
              <w:rPr>
                <w:rFonts w:asciiTheme="minorHAnsi" w:hAnsiTheme="minorHAnsi"/>
                <w:color w:val="333333" w:themeColor="text1"/>
              </w:rPr>
              <w:sym w:font="Wingdings" w:char="F09F"/>
            </w:r>
            <w:r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="0047109B" w:rsidRPr="00283E0E">
              <w:rPr>
                <w:rFonts w:asciiTheme="minorHAnsi" w:hAnsiTheme="minorHAnsi"/>
                <w:color w:val="333333" w:themeColor="text1"/>
              </w:rPr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47109B" w:rsidRPr="008F0F16" w14:paraId="72965505" w14:textId="77777777" w:rsidTr="00593B6E">
        <w:tc>
          <w:tcPr>
            <w:tcW w:w="10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2BA644" w14:textId="77777777" w:rsidR="0047109B" w:rsidRPr="008F0F16" w:rsidRDefault="00234FCE" w:rsidP="0047109B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>
              <w:rPr>
                <w:rFonts w:asciiTheme="minorHAnsi" w:hAnsiTheme="minorHAnsi"/>
                <w:color w:val="333333" w:themeColor="text1"/>
              </w:rPr>
              <w:sym w:font="Wingdings" w:char="F09F"/>
            </w:r>
            <w:r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="0047109B" w:rsidRPr="00283E0E">
              <w:rPr>
                <w:rFonts w:asciiTheme="minorHAnsi" w:hAnsiTheme="minorHAnsi"/>
                <w:color w:val="333333" w:themeColor="text1"/>
              </w:rPr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="0047109B" w:rsidRPr="00283E0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</w:tbl>
    <w:p w14:paraId="0C488440" w14:textId="77777777" w:rsidR="00593B6E" w:rsidRDefault="00593B6E" w:rsidP="00E5556D"/>
    <w:p w14:paraId="55064039" w14:textId="1121FB2C" w:rsidR="007127C8" w:rsidRPr="007127C8" w:rsidRDefault="007127C8" w:rsidP="007127C8">
      <w:pPr>
        <w:pStyle w:val="berschrift1"/>
        <w:numPr>
          <w:ilvl w:val="0"/>
          <w:numId w:val="0"/>
        </w:numPr>
        <w:rPr>
          <w:sz w:val="24"/>
        </w:rPr>
      </w:pPr>
      <w:r w:rsidRPr="007127C8">
        <w:rPr>
          <w:sz w:val="24"/>
        </w:rPr>
        <w:t xml:space="preserve">Was sind </w:t>
      </w:r>
      <w:r w:rsidR="00451A45">
        <w:rPr>
          <w:sz w:val="24"/>
        </w:rPr>
        <w:t>Deine</w:t>
      </w:r>
      <w:r w:rsidRPr="007127C8">
        <w:rPr>
          <w:sz w:val="24"/>
        </w:rPr>
        <w:t xml:space="preserve"> Wünsche/ Erwartungen an eine ehrenamtliche Tätigkeit?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5"/>
      </w:tblGrid>
      <w:tr w:rsidR="007127C8" w14:paraId="405164BA" w14:textId="77777777" w:rsidTr="00D61A83">
        <w:tc>
          <w:tcPr>
            <w:tcW w:w="10025" w:type="dxa"/>
            <w:tcBorders>
              <w:bottom w:val="single" w:sz="4" w:space="0" w:color="auto"/>
            </w:tcBorders>
            <w:shd w:val="clear" w:color="auto" w:fill="auto"/>
          </w:tcPr>
          <w:p w14:paraId="6BDAB4A7" w14:textId="77777777" w:rsidR="007127C8" w:rsidRPr="008F0F16" w:rsidRDefault="007127C8" w:rsidP="00D61A83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>
              <w:rPr>
                <w:rFonts w:asciiTheme="minorHAnsi" w:hAnsiTheme="minorHAnsi"/>
                <w:color w:val="333333" w:themeColor="text1"/>
              </w:rPr>
              <w:sym w:font="Wingdings" w:char="F09F"/>
            </w:r>
            <w:r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3E0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283E0E">
              <w:rPr>
                <w:rFonts w:asciiTheme="minorHAnsi" w:hAnsiTheme="minorHAnsi"/>
                <w:color w:val="333333" w:themeColor="text1"/>
              </w:rPr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7127C8" w:rsidRPr="008F0F16" w14:paraId="367E0DCD" w14:textId="77777777" w:rsidTr="00D61A83">
        <w:tc>
          <w:tcPr>
            <w:tcW w:w="10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92095E" w14:textId="77777777" w:rsidR="007127C8" w:rsidRPr="008F0F16" w:rsidRDefault="007127C8" w:rsidP="00D61A83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>
              <w:rPr>
                <w:rFonts w:asciiTheme="minorHAnsi" w:hAnsiTheme="minorHAnsi"/>
                <w:color w:val="333333" w:themeColor="text1"/>
              </w:rPr>
              <w:sym w:font="Wingdings" w:char="F09F"/>
            </w:r>
            <w:r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3E0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283E0E">
              <w:rPr>
                <w:rFonts w:asciiTheme="minorHAnsi" w:hAnsiTheme="minorHAnsi"/>
                <w:color w:val="333333" w:themeColor="text1"/>
              </w:rPr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</w:tbl>
    <w:p w14:paraId="1CE44339" w14:textId="77777777" w:rsidR="007127C8" w:rsidRDefault="007127C8" w:rsidP="00E5556D"/>
    <w:p w14:paraId="7BF39BB3" w14:textId="77777777" w:rsidR="00AB359D" w:rsidRPr="006F3064" w:rsidRDefault="00283E0E" w:rsidP="006F3064">
      <w:pPr>
        <w:pStyle w:val="berschrift1"/>
        <w:ind w:left="426" w:hanging="426"/>
      </w:pPr>
      <w:r w:rsidRPr="006F3064">
        <w:t>Kenntnisse/ Qualifikationen</w:t>
      </w: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  <w:gridCol w:w="2122"/>
        <w:gridCol w:w="2947"/>
      </w:tblGrid>
      <w:tr w:rsidR="00283E0E" w14:paraId="30375E57" w14:textId="77777777" w:rsidTr="007127C8">
        <w:tc>
          <w:tcPr>
            <w:tcW w:w="10025" w:type="dxa"/>
            <w:gridSpan w:val="3"/>
            <w:shd w:val="clear" w:color="auto" w:fill="auto"/>
          </w:tcPr>
          <w:p w14:paraId="4BA9127F" w14:textId="7667C071" w:rsidR="00283E0E" w:rsidRPr="00A34446" w:rsidRDefault="00451A45" w:rsidP="007127C8">
            <w:pPr>
              <w:spacing w:after="80"/>
              <w:rPr>
                <w:color w:val="004992" w:themeColor="accent1"/>
                <w:sz w:val="28"/>
                <w:szCs w:val="36"/>
              </w:rPr>
            </w:pPr>
            <w:r>
              <w:rPr>
                <w:color w:val="004992" w:themeColor="accent1"/>
                <w:sz w:val="24"/>
                <w:szCs w:val="36"/>
              </w:rPr>
              <w:t>Hast Du</w:t>
            </w:r>
            <w:r w:rsidR="00283E0E" w:rsidRPr="00A34446">
              <w:rPr>
                <w:color w:val="004992" w:themeColor="accent1"/>
                <w:sz w:val="24"/>
                <w:szCs w:val="36"/>
              </w:rPr>
              <w:t xml:space="preserve"> besondere Qualifikationen</w:t>
            </w:r>
            <w:r w:rsidR="00D06C09">
              <w:rPr>
                <w:color w:val="004992" w:themeColor="accent1"/>
                <w:sz w:val="24"/>
                <w:szCs w:val="36"/>
              </w:rPr>
              <w:t xml:space="preserve">, </w:t>
            </w:r>
            <w:r w:rsidR="00593B6E">
              <w:rPr>
                <w:color w:val="004992" w:themeColor="accent1"/>
                <w:sz w:val="24"/>
                <w:szCs w:val="36"/>
              </w:rPr>
              <w:t>berufliche Erfahrungen</w:t>
            </w:r>
            <w:r w:rsidR="007127C8">
              <w:rPr>
                <w:color w:val="004992" w:themeColor="accent1"/>
                <w:sz w:val="24"/>
                <w:szCs w:val="36"/>
              </w:rPr>
              <w:t xml:space="preserve"> oder persönliche Stärken</w:t>
            </w:r>
            <w:r w:rsidR="00283E0E" w:rsidRPr="00A34446">
              <w:rPr>
                <w:color w:val="004992" w:themeColor="accent1"/>
                <w:sz w:val="24"/>
                <w:szCs w:val="36"/>
              </w:rPr>
              <w:t xml:space="preserve">, die </w:t>
            </w:r>
            <w:r>
              <w:rPr>
                <w:color w:val="004992" w:themeColor="accent1"/>
                <w:sz w:val="24"/>
                <w:szCs w:val="36"/>
              </w:rPr>
              <w:t xml:space="preserve">Du </w:t>
            </w:r>
            <w:r w:rsidR="00283E0E" w:rsidRPr="00A34446">
              <w:rPr>
                <w:color w:val="004992" w:themeColor="accent1"/>
                <w:sz w:val="24"/>
                <w:szCs w:val="36"/>
              </w:rPr>
              <w:t>in die ehrenamtliche A</w:t>
            </w:r>
            <w:r w:rsidR="00C60718" w:rsidRPr="00A34446">
              <w:rPr>
                <w:color w:val="004992" w:themeColor="accent1"/>
                <w:sz w:val="24"/>
                <w:szCs w:val="36"/>
              </w:rPr>
              <w:t>rbeit einbringen</w:t>
            </w:r>
            <w:r w:rsidR="00593B6E">
              <w:rPr>
                <w:color w:val="004992" w:themeColor="accent1"/>
                <w:sz w:val="24"/>
                <w:szCs w:val="36"/>
              </w:rPr>
              <w:t xml:space="preserve"> w</w:t>
            </w:r>
            <w:r>
              <w:rPr>
                <w:color w:val="004992" w:themeColor="accent1"/>
                <w:sz w:val="24"/>
                <w:szCs w:val="36"/>
              </w:rPr>
              <w:t>illst</w:t>
            </w:r>
            <w:r w:rsidR="00283E0E" w:rsidRPr="00A34446">
              <w:rPr>
                <w:color w:val="004992" w:themeColor="accent1"/>
                <w:sz w:val="24"/>
                <w:szCs w:val="36"/>
              </w:rPr>
              <w:t>?</w:t>
            </w:r>
            <w:r w:rsidR="00931D25">
              <w:rPr>
                <w:color w:val="004992" w:themeColor="accent1"/>
                <w:sz w:val="24"/>
                <w:szCs w:val="36"/>
              </w:rPr>
              <w:t xml:space="preserve"> </w:t>
            </w:r>
            <w:r w:rsidR="007127C8">
              <w:rPr>
                <w:color w:val="004992" w:themeColor="accent1"/>
                <w:sz w:val="24"/>
                <w:szCs w:val="36"/>
              </w:rPr>
              <w:t xml:space="preserve">Was liegt </w:t>
            </w:r>
            <w:r>
              <w:rPr>
                <w:color w:val="004992" w:themeColor="accent1"/>
                <w:sz w:val="24"/>
                <w:szCs w:val="36"/>
              </w:rPr>
              <w:t>Dir</w:t>
            </w:r>
            <w:r w:rsidR="007127C8">
              <w:rPr>
                <w:color w:val="004992" w:themeColor="accent1"/>
                <w:sz w:val="24"/>
                <w:szCs w:val="36"/>
              </w:rPr>
              <w:t xml:space="preserve"> besonders gut?</w:t>
            </w:r>
          </w:p>
        </w:tc>
      </w:tr>
      <w:tr w:rsidR="00283E0E" w14:paraId="27869E10" w14:textId="77777777" w:rsidTr="007127C8">
        <w:tc>
          <w:tcPr>
            <w:tcW w:w="10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72AFF07" w14:textId="77777777" w:rsidR="00283E0E" w:rsidRPr="008F0F16" w:rsidRDefault="00283E0E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8F0F16">
              <w:rPr>
                <w:rFonts w:asciiTheme="minorHAnsi" w:hAnsiTheme="minorHAnsi"/>
                <w:color w:val="333333" w:themeColor="text1"/>
              </w:rPr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283E0E" w:rsidRPr="008F0F16" w14:paraId="7FEBEEA3" w14:textId="77777777" w:rsidTr="007127C8">
        <w:tc>
          <w:tcPr>
            <w:tcW w:w="100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6AA294" w14:textId="77777777" w:rsidR="00283E0E" w:rsidRPr="00283E0E" w:rsidRDefault="00283E0E" w:rsidP="00283E0E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1831D7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31D7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1831D7">
              <w:rPr>
                <w:rFonts w:asciiTheme="minorHAnsi" w:hAnsiTheme="minorHAnsi"/>
                <w:color w:val="333333" w:themeColor="text1"/>
              </w:rPr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7127C8" w:rsidRPr="008F0F16" w14:paraId="391BF77F" w14:textId="77777777" w:rsidTr="00712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2EF28E" w14:textId="77777777" w:rsidR="007127C8" w:rsidRPr="00283E0E" w:rsidRDefault="007127C8" w:rsidP="00D61A83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1831D7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31D7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1831D7">
              <w:rPr>
                <w:rFonts w:asciiTheme="minorHAnsi" w:hAnsiTheme="minorHAnsi"/>
                <w:color w:val="333333" w:themeColor="text1"/>
              </w:rPr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C60718" w:rsidRPr="00116E15" w14:paraId="01D2C114" w14:textId="77777777" w:rsidTr="007127C8">
        <w:tc>
          <w:tcPr>
            <w:tcW w:w="1003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0F288AD" w14:textId="77777777" w:rsidR="00D32994" w:rsidRDefault="00D32994" w:rsidP="00C60718">
            <w:pPr>
              <w:spacing w:after="80"/>
              <w:rPr>
                <w:color w:val="004992" w:themeColor="accent1"/>
                <w:sz w:val="24"/>
                <w:szCs w:val="36"/>
              </w:rPr>
            </w:pPr>
          </w:p>
          <w:p w14:paraId="7371F789" w14:textId="3F3A3510" w:rsidR="00C60718" w:rsidRPr="00A34446" w:rsidRDefault="00C60718" w:rsidP="00C60718">
            <w:pPr>
              <w:spacing w:after="80"/>
              <w:rPr>
                <w:color w:val="004992" w:themeColor="accent1"/>
                <w:sz w:val="24"/>
                <w:szCs w:val="36"/>
              </w:rPr>
            </w:pPr>
            <w:r w:rsidRPr="00A34446">
              <w:rPr>
                <w:color w:val="004992" w:themeColor="accent1"/>
                <w:sz w:val="24"/>
                <w:szCs w:val="36"/>
              </w:rPr>
              <w:t>Ha</w:t>
            </w:r>
            <w:r w:rsidR="00451A45">
              <w:rPr>
                <w:color w:val="004992" w:themeColor="accent1"/>
                <w:sz w:val="24"/>
                <w:szCs w:val="36"/>
              </w:rPr>
              <w:t>st Du</w:t>
            </w:r>
            <w:r w:rsidRPr="00A34446">
              <w:rPr>
                <w:color w:val="004992" w:themeColor="accent1"/>
                <w:sz w:val="24"/>
                <w:szCs w:val="36"/>
              </w:rPr>
              <w:t xml:space="preserve"> besondere Sprachkenntnisse? Wenn ja welche?</w:t>
            </w:r>
          </w:p>
          <w:p w14:paraId="763246CB" w14:textId="77777777" w:rsidR="00C60718" w:rsidRPr="00116E15" w:rsidRDefault="00C60718" w:rsidP="00C60718">
            <w:pPr>
              <w:spacing w:after="80"/>
              <w:rPr>
                <w:b/>
                <w:color w:val="575756"/>
                <w:szCs w:val="22"/>
              </w:rPr>
            </w:pPr>
            <w:r w:rsidRPr="00C60718">
              <w:rPr>
                <w:rFonts w:ascii="Calibri Light" w:hAnsi="Calibri Light" w:cs="Calibri Light"/>
                <w:szCs w:val="18"/>
              </w:rPr>
              <w:sym w:font="Wingdings" w:char="F081"/>
            </w:r>
            <w:r w:rsidRPr="00C60718">
              <w:rPr>
                <w:rFonts w:ascii="Calibri Light" w:hAnsi="Calibri Light" w:cs="Calibri Light"/>
                <w:szCs w:val="18"/>
              </w:rPr>
              <w:t xml:space="preserve"> </w:t>
            </w:r>
            <w:r w:rsidRPr="00C60718">
              <w:rPr>
                <w:sz w:val="18"/>
              </w:rPr>
              <w:t>Grundkenntnisse</w:t>
            </w:r>
            <w:r w:rsidRPr="00C60718">
              <w:rPr>
                <w:rFonts w:ascii="Calibri Light" w:hAnsi="Calibri Light" w:cs="Calibri Light"/>
                <w:szCs w:val="18"/>
              </w:rPr>
              <w:t xml:space="preserve"> </w:t>
            </w:r>
            <w:r w:rsidRPr="00C60718">
              <w:rPr>
                <w:rFonts w:ascii="Calibri Light" w:hAnsi="Calibri Light" w:cs="Calibri Light"/>
                <w:szCs w:val="18"/>
              </w:rPr>
              <w:sym w:font="Wingdings" w:char="F082"/>
            </w:r>
            <w:r w:rsidRPr="00C60718">
              <w:rPr>
                <w:rFonts w:ascii="Calibri Light" w:hAnsi="Calibri Light" w:cs="Calibri Light"/>
                <w:szCs w:val="18"/>
              </w:rPr>
              <w:t xml:space="preserve"> </w:t>
            </w:r>
            <w:r w:rsidRPr="00C60718">
              <w:rPr>
                <w:sz w:val="18"/>
              </w:rPr>
              <w:t>gute Kenntnisse</w:t>
            </w:r>
            <w:r w:rsidRPr="00C60718">
              <w:rPr>
                <w:rFonts w:ascii="Calibri Light" w:hAnsi="Calibri Light" w:cs="Calibri Light"/>
                <w:szCs w:val="18"/>
              </w:rPr>
              <w:t xml:space="preserve"> </w:t>
            </w:r>
            <w:r w:rsidRPr="00C60718">
              <w:rPr>
                <w:rFonts w:ascii="Calibri Light" w:hAnsi="Calibri Light" w:cs="Calibri Light"/>
                <w:szCs w:val="18"/>
              </w:rPr>
              <w:sym w:font="Wingdings" w:char="F083"/>
            </w:r>
            <w:r w:rsidRPr="00C60718">
              <w:rPr>
                <w:rFonts w:ascii="Calibri Light" w:hAnsi="Calibri Light" w:cs="Calibri Light"/>
                <w:szCs w:val="18"/>
              </w:rPr>
              <w:t xml:space="preserve"> </w:t>
            </w:r>
            <w:r w:rsidRPr="00C60718">
              <w:rPr>
                <w:sz w:val="18"/>
              </w:rPr>
              <w:t>fließend</w:t>
            </w:r>
            <w:r w:rsidRPr="00C60718">
              <w:rPr>
                <w:rFonts w:ascii="Calibri Light" w:hAnsi="Calibri Light" w:cs="Calibri Light"/>
                <w:szCs w:val="18"/>
              </w:rPr>
              <w:t xml:space="preserve"> </w:t>
            </w:r>
            <w:r w:rsidRPr="00C60718">
              <w:rPr>
                <w:rFonts w:ascii="Calibri Light" w:hAnsi="Calibri Light" w:cs="Calibri Light"/>
                <w:szCs w:val="18"/>
              </w:rPr>
              <w:sym w:font="Wingdings" w:char="F084"/>
            </w:r>
            <w:r w:rsidRPr="00C60718">
              <w:rPr>
                <w:rFonts w:ascii="Calibri Light" w:hAnsi="Calibri Light" w:cs="Calibri Light"/>
                <w:szCs w:val="18"/>
              </w:rPr>
              <w:t xml:space="preserve"> </w:t>
            </w:r>
            <w:r w:rsidRPr="00C60718">
              <w:rPr>
                <w:sz w:val="18"/>
              </w:rPr>
              <w:t>verhandlungssicher</w:t>
            </w:r>
            <w:r w:rsidRPr="00C60718">
              <w:rPr>
                <w:rFonts w:ascii="Calibri Light" w:hAnsi="Calibri Light" w:cs="Calibri Light"/>
                <w:szCs w:val="18"/>
              </w:rPr>
              <w:t xml:space="preserve"> </w:t>
            </w:r>
            <w:r w:rsidRPr="00C60718">
              <w:rPr>
                <w:rFonts w:ascii="Calibri Light" w:hAnsi="Calibri Light" w:cs="Calibri Light"/>
                <w:szCs w:val="18"/>
              </w:rPr>
              <w:sym w:font="Wingdings" w:char="F085"/>
            </w:r>
            <w:r w:rsidRPr="00C60718">
              <w:rPr>
                <w:rFonts w:ascii="Calibri Light" w:hAnsi="Calibri Light" w:cs="Calibri Light"/>
                <w:szCs w:val="18"/>
              </w:rPr>
              <w:t xml:space="preserve"> </w:t>
            </w:r>
            <w:r w:rsidRPr="00C60718">
              <w:rPr>
                <w:sz w:val="18"/>
              </w:rPr>
              <w:t>Muttersprache</w:t>
            </w:r>
          </w:p>
        </w:tc>
      </w:tr>
      <w:tr w:rsidR="00C60718" w:rsidRPr="008F0F16" w14:paraId="61302110" w14:textId="77777777" w:rsidTr="007127C8">
        <w:tc>
          <w:tcPr>
            <w:tcW w:w="4966" w:type="dxa"/>
            <w:tcBorders>
              <w:bottom w:val="single" w:sz="4" w:space="0" w:color="auto"/>
            </w:tcBorders>
            <w:shd w:val="clear" w:color="auto" w:fill="auto"/>
          </w:tcPr>
          <w:p w14:paraId="0D45BBF7" w14:textId="77777777" w:rsidR="00C60718" w:rsidRPr="008F0F16" w:rsidRDefault="00C60718" w:rsidP="00C60718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</w:t>
            </w:r>
            <w:r>
              <w:rPr>
                <w:rFonts w:asciiTheme="minorHAnsi" w:hAnsiTheme="minorHAnsi"/>
                <w:color w:val="333333" w:themeColor="text1"/>
              </w:rPr>
              <w:t xml:space="preserve">Englisch </w:t>
            </w:r>
            <w:r w:rsidR="00931D25">
              <w:rPr>
                <w:rFonts w:asciiTheme="minorHAnsi" w:hAnsiTheme="minorHAnsi"/>
                <w:color w:val="333333" w:themeColor="text1"/>
              </w:rPr>
              <w:t xml:space="preserve">            </w:t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1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2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3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4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5"/>
            </w:r>
            <w:r>
              <w:rPr>
                <w:rFonts w:asciiTheme="minorHAnsi" w:hAnsiTheme="minorHAnsi"/>
                <w:color w:val="333333" w:themeColor="text1"/>
              </w:rPr>
              <w:t xml:space="preserve"> 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47489FD7" w14:textId="77777777" w:rsidR="00C60718" w:rsidRPr="008F0F16" w:rsidRDefault="00C60718" w:rsidP="00C60718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8F0F16">
              <w:rPr>
                <w:rFonts w:asciiTheme="minorHAnsi" w:hAnsiTheme="minorHAnsi"/>
                <w:color w:val="333333" w:themeColor="text1"/>
              </w:rPr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>
              <w:rPr>
                <w:rFonts w:asciiTheme="minorHAnsi" w:hAnsiTheme="minorHAnsi"/>
                <w:color w:val="333333" w:themeColor="text1"/>
              </w:rPr>
              <w:t xml:space="preserve"> </w:t>
            </w:r>
          </w:p>
        </w:tc>
        <w:tc>
          <w:tcPr>
            <w:tcW w:w="2947" w:type="dxa"/>
            <w:tcBorders>
              <w:bottom w:val="single" w:sz="4" w:space="0" w:color="auto"/>
            </w:tcBorders>
            <w:shd w:val="clear" w:color="auto" w:fill="auto"/>
          </w:tcPr>
          <w:p w14:paraId="4828D2E9" w14:textId="77777777" w:rsidR="00C60718" w:rsidRPr="008F0F16" w:rsidRDefault="00CF0259" w:rsidP="00C60718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1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2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3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4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5"/>
            </w:r>
          </w:p>
        </w:tc>
      </w:tr>
      <w:tr w:rsidR="00C60718" w:rsidRPr="008F0F16" w14:paraId="67B4A971" w14:textId="77777777" w:rsidTr="007127C8">
        <w:tc>
          <w:tcPr>
            <w:tcW w:w="4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715CA6" w14:textId="77777777" w:rsidR="00C60718" w:rsidRPr="008F0F16" w:rsidRDefault="00C60718" w:rsidP="00C60718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</w:t>
            </w:r>
            <w:r>
              <w:rPr>
                <w:rFonts w:asciiTheme="minorHAnsi" w:hAnsiTheme="minorHAnsi"/>
                <w:color w:val="333333" w:themeColor="text1"/>
              </w:rPr>
              <w:t>Französisch</w:t>
            </w:r>
            <w:r w:rsidR="00931D25">
              <w:rPr>
                <w:rFonts w:asciiTheme="minorHAnsi" w:hAnsiTheme="minorHAnsi"/>
                <w:color w:val="333333" w:themeColor="text1"/>
              </w:rPr>
              <w:t xml:space="preserve">      </w:t>
            </w:r>
            <w:r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="00CF0259" w:rsidRPr="00BC10C6">
              <w:rPr>
                <w:rFonts w:cs="Calibri Light"/>
                <w:sz w:val="28"/>
                <w:szCs w:val="18"/>
              </w:rPr>
              <w:sym w:font="Wingdings" w:char="F081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="00CF0259" w:rsidRPr="00BC10C6">
              <w:rPr>
                <w:rFonts w:cs="Calibri Light"/>
                <w:sz w:val="28"/>
                <w:szCs w:val="18"/>
              </w:rPr>
              <w:sym w:font="Wingdings" w:char="F082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="00CF0259" w:rsidRPr="00BC10C6">
              <w:rPr>
                <w:rFonts w:cs="Calibri Light"/>
                <w:sz w:val="28"/>
                <w:szCs w:val="18"/>
              </w:rPr>
              <w:sym w:font="Wingdings" w:char="F083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="00CF0259" w:rsidRPr="00BC10C6">
              <w:rPr>
                <w:rFonts w:cs="Calibri Light"/>
                <w:sz w:val="28"/>
                <w:szCs w:val="18"/>
              </w:rPr>
              <w:sym w:font="Wingdings" w:char="F084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="00CF0259" w:rsidRPr="00BC10C6">
              <w:rPr>
                <w:rFonts w:cs="Calibri Light"/>
                <w:sz w:val="28"/>
                <w:szCs w:val="18"/>
              </w:rPr>
              <w:sym w:font="Wingdings" w:char="F085"/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FC0D1E" w14:textId="77777777" w:rsidR="00C60718" w:rsidRPr="008F0F16" w:rsidRDefault="00C60718" w:rsidP="00C60718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8F0F16">
              <w:rPr>
                <w:rFonts w:asciiTheme="minorHAnsi" w:hAnsiTheme="minorHAnsi"/>
                <w:color w:val="333333" w:themeColor="text1"/>
              </w:rPr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>
              <w:rPr>
                <w:rFonts w:asciiTheme="minorHAnsi" w:hAnsiTheme="minorHAnsi"/>
                <w:color w:val="333333" w:themeColor="text1"/>
              </w:rPr>
              <w:t xml:space="preserve"> 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90164F" w14:textId="77777777" w:rsidR="00C60718" w:rsidRPr="008F0F16" w:rsidRDefault="00CF0259" w:rsidP="00C60718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1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2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3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4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5"/>
            </w:r>
          </w:p>
        </w:tc>
      </w:tr>
      <w:tr w:rsidR="00C60718" w:rsidRPr="00283E0E" w14:paraId="40971E45" w14:textId="77777777" w:rsidTr="007127C8">
        <w:tc>
          <w:tcPr>
            <w:tcW w:w="49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53E9A" w14:textId="77777777" w:rsidR="00C60718" w:rsidRPr="00283E0E" w:rsidRDefault="00C60718" w:rsidP="00C60718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1831D7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831D7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1831D7">
              <w:rPr>
                <w:rFonts w:asciiTheme="minorHAnsi" w:hAnsiTheme="minorHAnsi"/>
                <w:color w:val="333333" w:themeColor="text1"/>
              </w:rPr>
              <w:t xml:space="preserve"> </w:t>
            </w:r>
            <w:r>
              <w:rPr>
                <w:rFonts w:asciiTheme="minorHAnsi" w:hAnsiTheme="minorHAnsi"/>
                <w:color w:val="333333" w:themeColor="text1"/>
              </w:rPr>
              <w:t>Spanisch</w:t>
            </w:r>
            <w:r w:rsidR="00931D25">
              <w:rPr>
                <w:rFonts w:asciiTheme="minorHAnsi" w:hAnsiTheme="minorHAnsi"/>
                <w:color w:val="333333" w:themeColor="text1"/>
              </w:rPr>
              <w:t xml:space="preserve">           </w:t>
            </w:r>
            <w:r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="00CF0259" w:rsidRPr="00BC10C6">
              <w:rPr>
                <w:rFonts w:cs="Calibri Light"/>
                <w:sz w:val="28"/>
                <w:szCs w:val="18"/>
              </w:rPr>
              <w:sym w:font="Wingdings" w:char="F081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="00CF0259" w:rsidRPr="00BC10C6">
              <w:rPr>
                <w:rFonts w:cs="Calibri Light"/>
                <w:sz w:val="28"/>
                <w:szCs w:val="18"/>
              </w:rPr>
              <w:sym w:font="Wingdings" w:char="F082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="00CF0259" w:rsidRPr="00BC10C6">
              <w:rPr>
                <w:rFonts w:cs="Calibri Light"/>
                <w:sz w:val="28"/>
                <w:szCs w:val="18"/>
              </w:rPr>
              <w:sym w:font="Wingdings" w:char="F083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="00CF0259" w:rsidRPr="00BC10C6">
              <w:rPr>
                <w:rFonts w:cs="Calibri Light"/>
                <w:sz w:val="28"/>
                <w:szCs w:val="18"/>
              </w:rPr>
              <w:sym w:font="Wingdings" w:char="F084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CF0259"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="00CF0259" w:rsidRPr="00BC10C6">
              <w:rPr>
                <w:rFonts w:cs="Calibri Light"/>
                <w:sz w:val="28"/>
                <w:szCs w:val="18"/>
              </w:rPr>
              <w:sym w:font="Wingdings" w:char="F085"/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CF58A9" w14:textId="77777777" w:rsidR="00C60718" w:rsidRPr="00283E0E" w:rsidRDefault="00C60718" w:rsidP="00C60718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8F0F16">
              <w:rPr>
                <w:rFonts w:asciiTheme="minorHAnsi" w:hAnsiTheme="minorHAnsi"/>
                <w:color w:val="333333" w:themeColor="text1"/>
              </w:rPr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t> 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>
              <w:rPr>
                <w:rFonts w:asciiTheme="minorHAnsi" w:hAnsiTheme="minorHAnsi"/>
                <w:color w:val="333333" w:themeColor="text1"/>
              </w:rPr>
              <w:t xml:space="preserve"> 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892681" w14:textId="77777777" w:rsidR="00C60718" w:rsidRPr="00283E0E" w:rsidRDefault="00CF0259" w:rsidP="00CF0259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1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2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3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4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BC10C6">
              <w:rPr>
                <w:rFonts w:cs="Calibri Light"/>
                <w:sz w:val="28"/>
                <w:szCs w:val="18"/>
              </w:rPr>
              <w:sym w:font="Wingdings" w:char="F085"/>
            </w:r>
          </w:p>
        </w:tc>
      </w:tr>
    </w:tbl>
    <w:p w14:paraId="00711D34" w14:textId="77777777" w:rsidR="00C60718" w:rsidRDefault="00C60718" w:rsidP="00A34446">
      <w:pPr>
        <w:pStyle w:val="KeinLeerraum"/>
        <w:spacing w:before="60" w:after="60"/>
        <w:rPr>
          <w:rFonts w:asciiTheme="minorHAnsi" w:hAnsiTheme="minorHAnsi"/>
          <w:color w:val="333333" w:themeColor="text1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5"/>
      </w:tblGrid>
      <w:tr w:rsidR="001B643A" w:rsidRPr="00A34446" w14:paraId="7ABB8FD8" w14:textId="77777777" w:rsidTr="005F1798">
        <w:tc>
          <w:tcPr>
            <w:tcW w:w="10025" w:type="dxa"/>
            <w:shd w:val="clear" w:color="auto" w:fill="auto"/>
          </w:tcPr>
          <w:p w14:paraId="0E7A0918" w14:textId="09BF032C" w:rsidR="001B643A" w:rsidRPr="00A34446" w:rsidRDefault="001B643A" w:rsidP="001B643A">
            <w:pPr>
              <w:spacing w:after="80"/>
              <w:rPr>
                <w:color w:val="004992" w:themeColor="accent1"/>
                <w:sz w:val="28"/>
                <w:szCs w:val="36"/>
              </w:rPr>
            </w:pPr>
            <w:r>
              <w:rPr>
                <w:color w:val="004992" w:themeColor="accent1"/>
                <w:sz w:val="24"/>
                <w:szCs w:val="36"/>
              </w:rPr>
              <w:t>H</w:t>
            </w:r>
            <w:r w:rsidR="00451A45">
              <w:rPr>
                <w:color w:val="004992" w:themeColor="accent1"/>
                <w:sz w:val="24"/>
                <w:szCs w:val="36"/>
              </w:rPr>
              <w:t xml:space="preserve">ast Du </w:t>
            </w:r>
            <w:r>
              <w:rPr>
                <w:color w:val="004992" w:themeColor="accent1"/>
                <w:sz w:val="24"/>
                <w:szCs w:val="36"/>
              </w:rPr>
              <w:t xml:space="preserve">PC-Grundkenntnisse? </w:t>
            </w:r>
          </w:p>
        </w:tc>
      </w:tr>
      <w:tr w:rsidR="006F4032" w:rsidRPr="008F0F16" w14:paraId="3C5F4149" w14:textId="77777777" w:rsidTr="005F1798">
        <w:tc>
          <w:tcPr>
            <w:tcW w:w="10025" w:type="dxa"/>
            <w:tcBorders>
              <w:bottom w:val="single" w:sz="4" w:space="0" w:color="auto"/>
            </w:tcBorders>
            <w:shd w:val="clear" w:color="auto" w:fill="auto"/>
          </w:tcPr>
          <w:p w14:paraId="088A4AAB" w14:textId="77777777" w:rsidR="006F4032" w:rsidRPr="008F0F16" w:rsidRDefault="006F4032" w:rsidP="006F4032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</w:t>
            </w:r>
            <w:r>
              <w:rPr>
                <w:rFonts w:asciiTheme="minorHAnsi" w:hAnsiTheme="minorHAnsi"/>
                <w:color w:val="333333" w:themeColor="text1"/>
              </w:rPr>
              <w:t xml:space="preserve">ja  </w:t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</w:t>
            </w:r>
            <w:r>
              <w:rPr>
                <w:rFonts w:asciiTheme="minorHAnsi" w:hAnsiTheme="minorHAnsi"/>
                <w:color w:val="333333" w:themeColor="text1"/>
              </w:rPr>
              <w:t>nein</w:t>
            </w:r>
          </w:p>
        </w:tc>
      </w:tr>
      <w:tr w:rsidR="007127C8" w:rsidRPr="008F0F16" w14:paraId="34371DF2" w14:textId="77777777" w:rsidTr="007127C8">
        <w:tc>
          <w:tcPr>
            <w:tcW w:w="10025" w:type="dxa"/>
            <w:tcBorders>
              <w:top w:val="single" w:sz="4" w:space="0" w:color="auto"/>
            </w:tcBorders>
            <w:shd w:val="clear" w:color="auto" w:fill="auto"/>
          </w:tcPr>
          <w:p w14:paraId="2D586C15" w14:textId="77777777" w:rsidR="007127C8" w:rsidRPr="001831D7" w:rsidRDefault="007127C8" w:rsidP="006F4032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</w:p>
        </w:tc>
      </w:tr>
    </w:tbl>
    <w:p w14:paraId="4184AF38" w14:textId="3A450ED7" w:rsidR="007821F3" w:rsidRPr="006F3064" w:rsidRDefault="007821F3" w:rsidP="007821F3">
      <w:pPr>
        <w:pStyle w:val="berschrift1"/>
        <w:ind w:left="426" w:hanging="426"/>
      </w:pPr>
      <w:r w:rsidRPr="006F3064">
        <w:t xml:space="preserve">Wie </w:t>
      </w:r>
      <w:r w:rsidR="00451A45">
        <w:t>bist Du</w:t>
      </w:r>
      <w:r w:rsidRPr="006F3064">
        <w:t xml:space="preserve"> auf uns aufmerksam geworden?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5"/>
      </w:tblGrid>
      <w:tr w:rsidR="007821F3" w14:paraId="122BB50F" w14:textId="77777777" w:rsidTr="002E0474">
        <w:tc>
          <w:tcPr>
            <w:tcW w:w="10025" w:type="dxa"/>
            <w:tcBorders>
              <w:bottom w:val="single" w:sz="4" w:space="0" w:color="auto"/>
            </w:tcBorders>
            <w:shd w:val="clear" w:color="auto" w:fill="auto"/>
          </w:tcPr>
          <w:p w14:paraId="1A42DD2D" w14:textId="77777777" w:rsidR="007821F3" w:rsidRPr="008F0F16" w:rsidRDefault="007821F3" w:rsidP="002E0474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3E0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283E0E">
              <w:rPr>
                <w:rFonts w:asciiTheme="minorHAnsi" w:hAnsiTheme="minorHAnsi"/>
                <w:color w:val="333333" w:themeColor="text1"/>
              </w:rPr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</w:tbl>
    <w:p w14:paraId="31CDAC49" w14:textId="77777777" w:rsidR="00381283" w:rsidRPr="00A34446" w:rsidRDefault="00381283" w:rsidP="00A34446">
      <w:pPr>
        <w:pStyle w:val="KeinLeerraum"/>
        <w:spacing w:before="60" w:after="60"/>
        <w:rPr>
          <w:rFonts w:asciiTheme="minorHAnsi" w:hAnsiTheme="minorHAnsi"/>
          <w:color w:val="333333" w:themeColor="text1"/>
        </w:rPr>
      </w:pPr>
    </w:p>
    <w:p w14:paraId="3A5729F6" w14:textId="77777777" w:rsidR="000C6636" w:rsidRPr="006F3064" w:rsidRDefault="00381283" w:rsidP="006F3064">
      <w:pPr>
        <w:pStyle w:val="berschrift1"/>
        <w:ind w:left="426" w:hanging="426"/>
      </w:pPr>
      <w:r w:rsidRPr="006F3064">
        <w:lastRenderedPageBreak/>
        <w:t>Arbeitszeit</w:t>
      </w: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61"/>
        <w:gridCol w:w="861"/>
        <w:gridCol w:w="861"/>
        <w:gridCol w:w="861"/>
        <w:gridCol w:w="862"/>
        <w:gridCol w:w="861"/>
        <w:gridCol w:w="861"/>
        <w:gridCol w:w="1292"/>
        <w:gridCol w:w="1292"/>
      </w:tblGrid>
      <w:tr w:rsidR="00381283" w:rsidRPr="00A34446" w14:paraId="1BB1F28D" w14:textId="77777777" w:rsidTr="00381283">
        <w:tc>
          <w:tcPr>
            <w:tcW w:w="10025" w:type="dxa"/>
            <w:gridSpan w:val="10"/>
          </w:tcPr>
          <w:p w14:paraId="3CF19A1C" w14:textId="68B0CD7E" w:rsidR="00381283" w:rsidRPr="00A34446" w:rsidRDefault="00381283" w:rsidP="00234FCE">
            <w:pPr>
              <w:rPr>
                <w:color w:val="004992" w:themeColor="accent1"/>
                <w:sz w:val="28"/>
                <w:szCs w:val="36"/>
              </w:rPr>
            </w:pPr>
            <w:r>
              <w:rPr>
                <w:color w:val="004992" w:themeColor="accent1"/>
                <w:sz w:val="24"/>
                <w:szCs w:val="36"/>
              </w:rPr>
              <w:t xml:space="preserve">Wie viel Zeit möchten </w:t>
            </w:r>
            <w:r w:rsidR="000B0DDB">
              <w:rPr>
                <w:color w:val="004992" w:themeColor="accent1"/>
                <w:sz w:val="24"/>
                <w:szCs w:val="36"/>
              </w:rPr>
              <w:t>Du</w:t>
            </w:r>
            <w:r>
              <w:rPr>
                <w:color w:val="004992" w:themeColor="accent1"/>
                <w:sz w:val="24"/>
                <w:szCs w:val="36"/>
              </w:rPr>
              <w:t xml:space="preserve"> gern für die ehrenamtliche Arbeit einbringen?</w:t>
            </w:r>
          </w:p>
        </w:tc>
      </w:tr>
      <w:tr w:rsidR="00381283" w:rsidRPr="008F0F16" w14:paraId="2844EAF6" w14:textId="77777777" w:rsidTr="00381283">
        <w:tc>
          <w:tcPr>
            <w:tcW w:w="10025" w:type="dxa"/>
            <w:gridSpan w:val="10"/>
            <w:tcBorders>
              <w:bottom w:val="single" w:sz="4" w:space="0" w:color="auto"/>
            </w:tcBorders>
          </w:tcPr>
          <w:p w14:paraId="14B2BE8D" w14:textId="77777777" w:rsidR="00381283" w:rsidRPr="008F0F16" w:rsidRDefault="00381283" w:rsidP="006F3064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>
              <w:rPr>
                <w:rFonts w:asciiTheme="minorHAnsi" w:hAnsiTheme="minorHAnsi"/>
                <w:color w:val="333333" w:themeColor="text1"/>
              </w:rPr>
              <w:t xml:space="preserve">ca. </w:t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3E0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283E0E">
              <w:rPr>
                <w:rFonts w:asciiTheme="minorHAnsi" w:hAnsiTheme="minorHAnsi"/>
                <w:color w:val="333333" w:themeColor="text1"/>
              </w:rPr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end"/>
            </w:r>
            <w:r>
              <w:rPr>
                <w:rFonts w:asciiTheme="minorHAnsi" w:hAnsiTheme="minorHAnsi"/>
                <w:color w:val="333333" w:themeColor="text1"/>
              </w:rPr>
              <w:t xml:space="preserve"> Stunden</w:t>
            </w:r>
            <w:r w:rsidR="006F3064">
              <w:rPr>
                <w:rFonts w:asciiTheme="minorHAnsi" w:hAnsiTheme="minorHAnsi"/>
                <w:color w:val="333333" w:themeColor="text1"/>
              </w:rPr>
              <w:t xml:space="preserve">/ </w:t>
            </w:r>
            <w:r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="00D10754" w:rsidRPr="007C5539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10754" w:rsidRPr="007C5539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D10754" w:rsidRPr="007C5539">
              <w:rPr>
                <w:rFonts w:asciiTheme="minorHAnsi" w:hAnsiTheme="minorHAnsi"/>
                <w:color w:val="333333" w:themeColor="text1"/>
              </w:rPr>
              <w:fldChar w:fldCharType="end"/>
            </w:r>
            <w:r>
              <w:rPr>
                <w:rFonts w:asciiTheme="minorHAnsi" w:hAnsiTheme="minorHAnsi"/>
                <w:color w:val="333333" w:themeColor="text1"/>
              </w:rPr>
              <w:t xml:space="preserve"> Woche</w:t>
            </w:r>
            <w:r w:rsidR="00D10754"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="00D10754" w:rsidRPr="007C5539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10754" w:rsidRPr="007C5539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D10754" w:rsidRPr="007C5539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="00D10754">
              <w:rPr>
                <w:rFonts w:asciiTheme="minorHAnsi" w:hAnsiTheme="minorHAnsi"/>
                <w:color w:val="333333" w:themeColor="text1"/>
              </w:rPr>
              <w:t xml:space="preserve"> alle 2 Wochen</w:t>
            </w:r>
            <w:r w:rsidR="006F3064"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="006F3064" w:rsidRPr="007C5539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F3064" w:rsidRPr="007C5539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6F3064" w:rsidRPr="007C5539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="006F3064">
              <w:rPr>
                <w:rFonts w:asciiTheme="minorHAnsi" w:hAnsiTheme="minorHAnsi"/>
                <w:color w:val="333333" w:themeColor="text1"/>
              </w:rPr>
              <w:t xml:space="preserve"> Monat</w:t>
            </w:r>
          </w:p>
        </w:tc>
      </w:tr>
      <w:tr w:rsidR="000C6636" w:rsidRPr="008F0F16" w14:paraId="5B9A553F" w14:textId="77777777" w:rsidTr="00381283">
        <w:tc>
          <w:tcPr>
            <w:tcW w:w="10025" w:type="dxa"/>
            <w:gridSpan w:val="10"/>
            <w:shd w:val="clear" w:color="auto" w:fill="auto"/>
          </w:tcPr>
          <w:p w14:paraId="76F69AA2" w14:textId="77777777" w:rsidR="00D06C09" w:rsidRDefault="00D06C09" w:rsidP="00D22AE1">
            <w:pPr>
              <w:pStyle w:val="KeinLeerraum"/>
              <w:spacing w:before="60" w:after="60"/>
              <w:rPr>
                <w:color w:val="004992" w:themeColor="accent1"/>
                <w:sz w:val="24"/>
                <w:szCs w:val="36"/>
              </w:rPr>
            </w:pPr>
          </w:p>
          <w:p w14:paraId="6D972CB0" w14:textId="77777777" w:rsidR="00381283" w:rsidRPr="008F0F16" w:rsidRDefault="00381283" w:rsidP="00D22AE1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>
              <w:rPr>
                <w:color w:val="004992" w:themeColor="accent1"/>
                <w:sz w:val="24"/>
                <w:szCs w:val="36"/>
              </w:rPr>
              <w:t>Wann am besten?</w:t>
            </w:r>
          </w:p>
        </w:tc>
      </w:tr>
      <w:tr w:rsidR="00D22AE1" w:rsidRPr="00C764A3" w14:paraId="73311182" w14:textId="77777777" w:rsidTr="006F3064">
        <w:tc>
          <w:tcPr>
            <w:tcW w:w="1413" w:type="dxa"/>
            <w:tcBorders>
              <w:bottom w:val="single" w:sz="4" w:space="0" w:color="auto"/>
            </w:tcBorders>
            <w:shd w:val="clear" w:color="auto" w:fill="E2E9EF" w:themeFill="accent3" w:themeFillTint="33"/>
          </w:tcPr>
          <w:p w14:paraId="4AC52EB9" w14:textId="77777777" w:rsidR="00D22AE1" w:rsidRPr="00C764A3" w:rsidRDefault="00D22AE1" w:rsidP="005F1798">
            <w:pPr>
              <w:spacing w:after="80"/>
              <w:rPr>
                <w:b/>
                <w:color w:val="575756"/>
                <w:szCs w:val="22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E2E9EF" w:themeFill="accent3" w:themeFillTint="33"/>
          </w:tcPr>
          <w:p w14:paraId="099E4B13" w14:textId="77777777" w:rsidR="00D22AE1" w:rsidRPr="00C764A3" w:rsidRDefault="00D22AE1" w:rsidP="00D22AE1">
            <w:pPr>
              <w:spacing w:after="80"/>
              <w:jc w:val="center"/>
              <w:rPr>
                <w:b/>
                <w:color w:val="575756"/>
                <w:szCs w:val="22"/>
              </w:rPr>
            </w:pPr>
            <w:r>
              <w:rPr>
                <w:b/>
                <w:color w:val="575756"/>
                <w:szCs w:val="22"/>
              </w:rPr>
              <w:t>Mo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E2E9EF" w:themeFill="accent3" w:themeFillTint="33"/>
          </w:tcPr>
          <w:p w14:paraId="18B2BF8B" w14:textId="77777777" w:rsidR="00D22AE1" w:rsidRPr="00C764A3" w:rsidRDefault="00D22AE1" w:rsidP="00D22AE1">
            <w:pPr>
              <w:spacing w:after="80"/>
              <w:jc w:val="center"/>
              <w:rPr>
                <w:b/>
                <w:color w:val="575756"/>
                <w:szCs w:val="22"/>
              </w:rPr>
            </w:pPr>
            <w:r>
              <w:rPr>
                <w:b/>
                <w:color w:val="575756"/>
                <w:szCs w:val="22"/>
              </w:rPr>
              <w:t>Di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E2E9EF" w:themeFill="accent3" w:themeFillTint="33"/>
          </w:tcPr>
          <w:p w14:paraId="1C6AEE59" w14:textId="77777777" w:rsidR="00D22AE1" w:rsidRPr="00C764A3" w:rsidRDefault="00D22AE1" w:rsidP="00D22AE1">
            <w:pPr>
              <w:spacing w:after="80"/>
              <w:jc w:val="center"/>
              <w:rPr>
                <w:b/>
                <w:color w:val="575756"/>
                <w:szCs w:val="22"/>
              </w:rPr>
            </w:pPr>
            <w:r>
              <w:rPr>
                <w:b/>
                <w:color w:val="575756"/>
                <w:szCs w:val="22"/>
              </w:rPr>
              <w:t>Mi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E2E9EF" w:themeFill="accent3" w:themeFillTint="33"/>
          </w:tcPr>
          <w:p w14:paraId="4D467E4F" w14:textId="77777777" w:rsidR="00D22AE1" w:rsidRPr="00C764A3" w:rsidRDefault="00D22AE1" w:rsidP="00D22AE1">
            <w:pPr>
              <w:spacing w:after="80"/>
              <w:jc w:val="center"/>
              <w:rPr>
                <w:b/>
                <w:color w:val="575756"/>
                <w:szCs w:val="22"/>
              </w:rPr>
            </w:pPr>
            <w:r>
              <w:rPr>
                <w:b/>
                <w:color w:val="575756"/>
                <w:szCs w:val="22"/>
              </w:rPr>
              <w:t>Do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E2E9EF" w:themeFill="accent3" w:themeFillTint="33"/>
          </w:tcPr>
          <w:p w14:paraId="24687C76" w14:textId="77777777" w:rsidR="00D22AE1" w:rsidRPr="00C764A3" w:rsidRDefault="00D22AE1" w:rsidP="00D22AE1">
            <w:pPr>
              <w:spacing w:after="80"/>
              <w:jc w:val="center"/>
              <w:rPr>
                <w:b/>
                <w:color w:val="575756"/>
                <w:szCs w:val="22"/>
              </w:rPr>
            </w:pPr>
            <w:r>
              <w:rPr>
                <w:b/>
                <w:color w:val="575756"/>
                <w:szCs w:val="22"/>
              </w:rPr>
              <w:t>Fr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E2E9EF" w:themeFill="accent3" w:themeFillTint="33"/>
          </w:tcPr>
          <w:p w14:paraId="577B7396" w14:textId="77777777" w:rsidR="00D22AE1" w:rsidRPr="00C764A3" w:rsidRDefault="00D22AE1" w:rsidP="00D22AE1">
            <w:pPr>
              <w:spacing w:after="80"/>
              <w:jc w:val="center"/>
              <w:rPr>
                <w:b/>
                <w:color w:val="575756"/>
                <w:szCs w:val="22"/>
              </w:rPr>
            </w:pPr>
            <w:r>
              <w:rPr>
                <w:b/>
                <w:color w:val="575756"/>
                <w:szCs w:val="22"/>
              </w:rPr>
              <w:t>Sa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E2E9EF" w:themeFill="accent3" w:themeFillTint="33"/>
          </w:tcPr>
          <w:p w14:paraId="360E2E97" w14:textId="77777777" w:rsidR="00D22AE1" w:rsidRPr="00C764A3" w:rsidRDefault="00D22AE1" w:rsidP="00D22AE1">
            <w:pPr>
              <w:spacing w:after="80"/>
              <w:jc w:val="center"/>
              <w:rPr>
                <w:b/>
                <w:color w:val="575756"/>
                <w:szCs w:val="22"/>
              </w:rPr>
            </w:pPr>
            <w:r>
              <w:rPr>
                <w:b/>
                <w:color w:val="575756"/>
                <w:szCs w:val="22"/>
              </w:rPr>
              <w:t>So</w:t>
            </w:r>
          </w:p>
        </w:tc>
        <w:tc>
          <w:tcPr>
            <w:tcW w:w="2584" w:type="dxa"/>
            <w:gridSpan w:val="2"/>
            <w:tcBorders>
              <w:bottom w:val="single" w:sz="4" w:space="0" w:color="auto"/>
            </w:tcBorders>
            <w:shd w:val="clear" w:color="auto" w:fill="E2E9EF" w:themeFill="accent3" w:themeFillTint="33"/>
          </w:tcPr>
          <w:p w14:paraId="591E1C50" w14:textId="77777777" w:rsidR="00D22AE1" w:rsidRPr="00C764A3" w:rsidRDefault="00D22AE1" w:rsidP="00D22AE1">
            <w:pPr>
              <w:spacing w:after="80"/>
              <w:jc w:val="center"/>
              <w:rPr>
                <w:b/>
                <w:color w:val="575756"/>
                <w:szCs w:val="22"/>
              </w:rPr>
            </w:pPr>
            <w:r>
              <w:rPr>
                <w:b/>
                <w:color w:val="575756"/>
                <w:szCs w:val="22"/>
              </w:rPr>
              <w:t>Uhrzeit</w:t>
            </w:r>
          </w:p>
        </w:tc>
      </w:tr>
      <w:tr w:rsidR="00D22AE1" w:rsidRPr="00C764A3" w14:paraId="27D87115" w14:textId="77777777" w:rsidTr="006F3064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79B05F" w14:textId="77777777" w:rsidR="00D22AE1" w:rsidRPr="00D22AE1" w:rsidRDefault="00D22AE1" w:rsidP="00D22AE1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D22AE1">
              <w:rPr>
                <w:rFonts w:asciiTheme="minorHAnsi" w:hAnsiTheme="minorHAnsi"/>
                <w:color w:val="333333" w:themeColor="text1"/>
              </w:rPr>
              <w:t>Vormittag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23700800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7C5539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5539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7C5539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1BEFB986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56AD1522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49108FD2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1B6A364B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54B1AE44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3F774A6F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5E6F5518" w14:textId="77777777" w:rsidR="00D22AE1" w:rsidRPr="00D22AE1" w:rsidRDefault="00D22AE1" w:rsidP="00D22AE1">
            <w:pPr>
              <w:pStyle w:val="KeinLeerraum"/>
              <w:spacing w:before="60" w:after="60"/>
              <w:jc w:val="left"/>
              <w:rPr>
                <w:rFonts w:asciiTheme="minorHAnsi" w:hAnsiTheme="minorHAnsi"/>
                <w:color w:val="333333" w:themeColor="text1"/>
              </w:rPr>
            </w:pPr>
            <w:r>
              <w:rPr>
                <w:rFonts w:asciiTheme="minorHAnsi" w:hAnsiTheme="minorHAnsi"/>
                <w:color w:val="333333" w:themeColor="text1"/>
              </w:rPr>
              <w:t xml:space="preserve">von </w:t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31D7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1831D7">
              <w:rPr>
                <w:rFonts w:asciiTheme="minorHAnsi" w:hAnsiTheme="minorHAnsi"/>
                <w:color w:val="333333" w:themeColor="text1"/>
              </w:rPr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70207293" w14:textId="77777777" w:rsidR="00D22AE1" w:rsidRPr="00D22AE1" w:rsidRDefault="00D22AE1" w:rsidP="00D22AE1">
            <w:pPr>
              <w:pStyle w:val="KeinLeerraum"/>
              <w:spacing w:before="60" w:after="60"/>
              <w:jc w:val="left"/>
              <w:rPr>
                <w:rFonts w:asciiTheme="minorHAnsi" w:hAnsiTheme="minorHAnsi"/>
                <w:color w:val="333333" w:themeColor="text1"/>
              </w:rPr>
            </w:pPr>
            <w:r>
              <w:rPr>
                <w:rFonts w:asciiTheme="minorHAnsi" w:hAnsiTheme="minorHAnsi"/>
                <w:color w:val="333333" w:themeColor="text1"/>
              </w:rPr>
              <w:t xml:space="preserve">bis </w:t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31D7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1831D7">
              <w:rPr>
                <w:rFonts w:asciiTheme="minorHAnsi" w:hAnsiTheme="minorHAnsi"/>
                <w:color w:val="333333" w:themeColor="text1"/>
              </w:rPr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D22AE1" w:rsidRPr="00C764A3" w14:paraId="00CF1689" w14:textId="77777777" w:rsidTr="006F3064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76F9E3" w14:textId="77777777" w:rsidR="00D22AE1" w:rsidRPr="00D22AE1" w:rsidRDefault="00D22AE1" w:rsidP="00D22AE1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D22AE1">
              <w:rPr>
                <w:rFonts w:asciiTheme="minorHAnsi" w:hAnsiTheme="minorHAnsi"/>
                <w:color w:val="333333" w:themeColor="text1"/>
              </w:rPr>
              <w:t>Nachmittag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305D4957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7C5539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5539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7C5539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05D35A36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183887A9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4BB92128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1839CF4E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7CD299A8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365DB652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44283E08" w14:textId="77777777" w:rsidR="00D22AE1" w:rsidRPr="00D22AE1" w:rsidRDefault="00D22AE1" w:rsidP="00D22AE1">
            <w:pPr>
              <w:pStyle w:val="KeinLeerraum"/>
              <w:spacing w:before="60" w:after="60"/>
              <w:jc w:val="left"/>
              <w:rPr>
                <w:rFonts w:asciiTheme="minorHAnsi" w:hAnsiTheme="minorHAnsi"/>
                <w:color w:val="333333" w:themeColor="text1"/>
              </w:rPr>
            </w:pPr>
            <w:r>
              <w:rPr>
                <w:rFonts w:asciiTheme="minorHAnsi" w:hAnsiTheme="minorHAnsi"/>
                <w:color w:val="333333" w:themeColor="text1"/>
              </w:rPr>
              <w:t xml:space="preserve">von </w:t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31D7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1831D7">
              <w:rPr>
                <w:rFonts w:asciiTheme="minorHAnsi" w:hAnsiTheme="minorHAnsi"/>
                <w:color w:val="333333" w:themeColor="text1"/>
              </w:rPr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56E0955E" w14:textId="77777777" w:rsidR="00D22AE1" w:rsidRPr="00D22AE1" w:rsidRDefault="00D22AE1" w:rsidP="00D22AE1">
            <w:pPr>
              <w:pStyle w:val="KeinLeerraum"/>
              <w:spacing w:before="60" w:after="60"/>
              <w:jc w:val="left"/>
              <w:rPr>
                <w:rFonts w:asciiTheme="minorHAnsi" w:hAnsiTheme="minorHAnsi"/>
                <w:color w:val="333333" w:themeColor="text1"/>
              </w:rPr>
            </w:pPr>
            <w:r>
              <w:rPr>
                <w:rFonts w:asciiTheme="minorHAnsi" w:hAnsiTheme="minorHAnsi"/>
                <w:color w:val="333333" w:themeColor="text1"/>
              </w:rPr>
              <w:t xml:space="preserve">bis </w:t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31D7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1831D7">
              <w:rPr>
                <w:rFonts w:asciiTheme="minorHAnsi" w:hAnsiTheme="minorHAnsi"/>
                <w:color w:val="333333" w:themeColor="text1"/>
              </w:rPr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D22AE1" w:rsidRPr="00C764A3" w14:paraId="317D706B" w14:textId="77777777" w:rsidTr="006F3064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A04204" w14:textId="77777777" w:rsidR="00D22AE1" w:rsidRPr="00D22AE1" w:rsidRDefault="00D22AE1" w:rsidP="00D22AE1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D22AE1">
              <w:rPr>
                <w:rFonts w:asciiTheme="minorHAnsi" w:hAnsiTheme="minorHAnsi"/>
                <w:color w:val="333333" w:themeColor="text1"/>
              </w:rPr>
              <w:t>Abend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5611486D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7C5539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5539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7C5539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7014730C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5B8E75AA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0344E097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</w:tcPr>
          <w:p w14:paraId="0468AE91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3EFD9C83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</w:tcPr>
          <w:p w14:paraId="226A2207" w14:textId="77777777" w:rsidR="00D22AE1" w:rsidRPr="00D22AE1" w:rsidRDefault="00D22AE1" w:rsidP="00D22AE1">
            <w:pPr>
              <w:pStyle w:val="KeinLeerraum"/>
              <w:spacing w:before="60" w:after="60"/>
              <w:jc w:val="center"/>
              <w:rPr>
                <w:rFonts w:asciiTheme="minorHAnsi" w:hAnsiTheme="minorHAnsi"/>
                <w:color w:val="333333" w:themeColor="text1"/>
              </w:rPr>
            </w:pPr>
            <w:r w:rsidRPr="00D64B24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4B24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D64B24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5CA825EE" w14:textId="77777777" w:rsidR="00D22AE1" w:rsidRPr="00D22AE1" w:rsidRDefault="00D22AE1" w:rsidP="00D22AE1">
            <w:pPr>
              <w:pStyle w:val="KeinLeerraum"/>
              <w:spacing w:before="60" w:after="60"/>
              <w:jc w:val="left"/>
              <w:rPr>
                <w:rFonts w:asciiTheme="minorHAnsi" w:hAnsiTheme="minorHAnsi"/>
                <w:color w:val="333333" w:themeColor="text1"/>
              </w:rPr>
            </w:pPr>
            <w:r>
              <w:rPr>
                <w:rFonts w:asciiTheme="minorHAnsi" w:hAnsiTheme="minorHAnsi"/>
                <w:color w:val="333333" w:themeColor="text1"/>
              </w:rPr>
              <w:t xml:space="preserve">von </w:t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31D7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1831D7">
              <w:rPr>
                <w:rFonts w:asciiTheme="minorHAnsi" w:hAnsiTheme="minorHAnsi"/>
                <w:color w:val="333333" w:themeColor="text1"/>
              </w:rPr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39C40EED" w14:textId="77777777" w:rsidR="00D22AE1" w:rsidRPr="00D22AE1" w:rsidRDefault="00D22AE1" w:rsidP="00D22AE1">
            <w:pPr>
              <w:pStyle w:val="KeinLeerraum"/>
              <w:spacing w:before="60" w:after="60"/>
              <w:jc w:val="left"/>
              <w:rPr>
                <w:rFonts w:asciiTheme="minorHAnsi" w:hAnsiTheme="minorHAnsi"/>
                <w:color w:val="333333" w:themeColor="text1"/>
              </w:rPr>
            </w:pPr>
            <w:r>
              <w:rPr>
                <w:rFonts w:asciiTheme="minorHAnsi" w:hAnsiTheme="minorHAnsi"/>
                <w:color w:val="333333" w:themeColor="text1"/>
              </w:rPr>
              <w:t xml:space="preserve">bis </w:t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31D7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1831D7">
              <w:rPr>
                <w:rFonts w:asciiTheme="minorHAnsi" w:hAnsiTheme="minorHAnsi"/>
                <w:color w:val="333333" w:themeColor="text1"/>
              </w:rPr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t> </w:t>
            </w:r>
            <w:r w:rsidRPr="001831D7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</w:tbl>
    <w:p w14:paraId="344E75F0" w14:textId="77777777" w:rsidR="000C6636" w:rsidRPr="00A34446" w:rsidRDefault="000C6636" w:rsidP="00A34446"/>
    <w:p w14:paraId="410F5373" w14:textId="77777777" w:rsidR="00D22AE1" w:rsidRPr="006F3064" w:rsidRDefault="00381283" w:rsidP="006F3064">
      <w:pPr>
        <w:pStyle w:val="berschrift1"/>
        <w:ind w:left="426" w:hanging="426"/>
      </w:pPr>
      <w:r w:rsidRPr="006F3064">
        <w:t>Infektionsschutz</w:t>
      </w: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5"/>
      </w:tblGrid>
      <w:tr w:rsidR="00381283" w:rsidRPr="00A34446" w14:paraId="3FDDFB4B" w14:textId="77777777" w:rsidTr="001515CD">
        <w:tc>
          <w:tcPr>
            <w:tcW w:w="10025" w:type="dxa"/>
          </w:tcPr>
          <w:p w14:paraId="040145C3" w14:textId="77777777" w:rsidR="00381283" w:rsidRPr="00A34446" w:rsidRDefault="00381283" w:rsidP="00234FCE">
            <w:pPr>
              <w:rPr>
                <w:color w:val="004992" w:themeColor="accent1"/>
                <w:sz w:val="28"/>
                <w:szCs w:val="36"/>
              </w:rPr>
            </w:pPr>
            <w:r w:rsidRPr="00381283">
              <w:rPr>
                <w:color w:val="004992" w:themeColor="accent1"/>
                <w:sz w:val="28"/>
                <w:szCs w:val="36"/>
              </w:rPr>
              <w:t>Masernschutzgesetz</w:t>
            </w:r>
          </w:p>
        </w:tc>
      </w:tr>
      <w:tr w:rsidR="00D22AE1" w:rsidRPr="00A34446" w14:paraId="5227136C" w14:textId="77777777" w:rsidTr="001515CD">
        <w:tc>
          <w:tcPr>
            <w:tcW w:w="10025" w:type="dxa"/>
            <w:shd w:val="clear" w:color="auto" w:fill="auto"/>
          </w:tcPr>
          <w:p w14:paraId="41FE4197" w14:textId="77777777" w:rsidR="00D22AE1" w:rsidRPr="00A34446" w:rsidRDefault="00381283" w:rsidP="00D22AE1">
            <w:pPr>
              <w:rPr>
                <w:color w:val="004992" w:themeColor="accent1"/>
                <w:sz w:val="28"/>
                <w:szCs w:val="36"/>
              </w:rPr>
            </w:pPr>
            <w:r>
              <w:rPr>
                <w:color w:val="004992" w:themeColor="accent1"/>
                <w:sz w:val="24"/>
                <w:szCs w:val="36"/>
              </w:rPr>
              <w:t>Seit dem 01.03.2020 ist das Ma</w:t>
            </w:r>
            <w:r w:rsidRPr="00381283">
              <w:rPr>
                <w:color w:val="004992" w:themeColor="accent1"/>
                <w:sz w:val="24"/>
                <w:szCs w:val="36"/>
              </w:rPr>
              <w:t>sernschutzgesetz und die damit verbundene Masernimpfpflicht für Beschäftigte in medizinischen Einrichtungen in Kraft.</w:t>
            </w:r>
            <w:r>
              <w:rPr>
                <w:color w:val="004992" w:themeColor="accent1"/>
                <w:sz w:val="24"/>
                <w:szCs w:val="36"/>
              </w:rPr>
              <w:t xml:space="preserve"> </w:t>
            </w:r>
            <w:r w:rsidRPr="00381283">
              <w:rPr>
                <w:color w:val="004992" w:themeColor="accent1"/>
                <w:sz w:val="24"/>
                <w:szCs w:val="36"/>
              </w:rPr>
              <w:t>Alle Beschäftigten, die Patientenkontakte haben und nach 1970 geboren wurden, müssen einen entsprechenden Nachweis erbringen!</w:t>
            </w:r>
          </w:p>
        </w:tc>
      </w:tr>
      <w:tr w:rsidR="00381283" w:rsidRPr="00A34446" w14:paraId="4D24FDDD" w14:textId="77777777" w:rsidTr="00151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25" w:type="dxa"/>
            <w:tcBorders>
              <w:top w:val="nil"/>
              <w:left w:val="nil"/>
              <w:bottom w:val="nil"/>
              <w:right w:val="nil"/>
            </w:tcBorders>
          </w:tcPr>
          <w:p w14:paraId="402100B5" w14:textId="260F8244" w:rsidR="00381283" w:rsidRPr="00A34446" w:rsidRDefault="000B0DDB" w:rsidP="00234FCE">
            <w:pPr>
              <w:rPr>
                <w:color w:val="004992" w:themeColor="accent1"/>
                <w:sz w:val="28"/>
                <w:szCs w:val="36"/>
              </w:rPr>
            </w:pPr>
            <w:r>
              <w:rPr>
                <w:color w:val="004992" w:themeColor="accent1"/>
                <w:sz w:val="24"/>
                <w:szCs w:val="36"/>
              </w:rPr>
              <w:t>Bist Du</w:t>
            </w:r>
            <w:r w:rsidR="00381283">
              <w:rPr>
                <w:color w:val="004992" w:themeColor="accent1"/>
                <w:sz w:val="24"/>
                <w:szCs w:val="36"/>
              </w:rPr>
              <w:t xml:space="preserve"> gegen Masern geimpft bzw. liegt ausreichende Masernimmunität vor?</w:t>
            </w:r>
          </w:p>
        </w:tc>
      </w:tr>
      <w:tr w:rsidR="00381283" w:rsidRPr="008F0F16" w14:paraId="723750FC" w14:textId="77777777" w:rsidTr="00151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BE685" w14:textId="77777777" w:rsidR="00381283" w:rsidRPr="008F0F16" w:rsidRDefault="00381283" w:rsidP="00E02DEC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Pr="00CA3DA3">
              <w:rPr>
                <w:rFonts w:asciiTheme="minorHAnsi" w:hAnsiTheme="minorHAnsi"/>
                <w:b/>
                <w:color w:val="333333" w:themeColor="text1"/>
              </w:rPr>
              <w:t>ja</w:t>
            </w:r>
            <w:r>
              <w:rPr>
                <w:rFonts w:asciiTheme="minorHAnsi" w:hAnsiTheme="minorHAnsi"/>
                <w:color w:val="333333" w:themeColor="text1"/>
              </w:rPr>
              <w:t xml:space="preserve"> (Nachweis ist einzureichen)</w:t>
            </w:r>
            <w:r w:rsidR="00E02DEC">
              <w:rPr>
                <w:rFonts w:asciiTheme="minorHAnsi" w:hAnsiTheme="minorHAnsi"/>
                <w:color w:val="333333" w:themeColor="text1"/>
              </w:rPr>
              <w:t xml:space="preserve">: </w:t>
            </w:r>
          </w:p>
        </w:tc>
      </w:tr>
      <w:tr w:rsidR="00381283" w:rsidRPr="008F0F16" w14:paraId="34C02FE6" w14:textId="77777777" w:rsidTr="001515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2AB720" w14:textId="77777777" w:rsidR="00381283" w:rsidRPr="008F0F16" w:rsidRDefault="00E02DEC" w:rsidP="008D57D8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Pr="00E02DEC">
              <w:rPr>
                <w:rFonts w:asciiTheme="minorHAnsi" w:hAnsiTheme="minorHAnsi"/>
                <w:color w:val="333333" w:themeColor="text1"/>
              </w:rPr>
              <w:t>2 x dokumentierte Masernimpfung ist erfolgt</w:t>
            </w:r>
            <w:r w:rsidR="001515CD">
              <w:rPr>
                <w:rFonts w:asciiTheme="minorHAnsi" w:hAnsiTheme="minorHAnsi"/>
                <w:color w:val="333333" w:themeColor="text1"/>
              </w:rPr>
              <w:t xml:space="preserve"> / </w:t>
            </w:r>
            <w:r w:rsidR="001515CD" w:rsidRPr="00E02DEC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515CD" w:rsidRPr="00E02DEC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="001515CD" w:rsidRPr="00E02DEC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="001515CD" w:rsidRPr="00E02DEC">
              <w:rPr>
                <w:rFonts w:asciiTheme="minorHAnsi" w:hAnsiTheme="minorHAnsi"/>
                <w:color w:val="333333" w:themeColor="text1"/>
              </w:rPr>
              <w:t xml:space="preserve"> serologisch bzgl. Masern positiv getestet</w:t>
            </w:r>
          </w:p>
        </w:tc>
      </w:tr>
      <w:tr w:rsidR="00381283" w:rsidRPr="008F0F16" w14:paraId="61181AC8" w14:textId="77777777" w:rsidTr="006F30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FA6C43" w14:textId="77777777" w:rsidR="00381283" w:rsidRPr="008F0F16" w:rsidRDefault="001515CD" w:rsidP="001515CD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Pr="00CA3DA3">
              <w:rPr>
                <w:rFonts w:asciiTheme="minorHAnsi" w:hAnsiTheme="minorHAnsi"/>
                <w:b/>
                <w:color w:val="333333" w:themeColor="text1"/>
              </w:rPr>
              <w:t>nein</w:t>
            </w:r>
          </w:p>
        </w:tc>
      </w:tr>
      <w:tr w:rsidR="001515CD" w:rsidRPr="008F0F16" w14:paraId="460BFEDD" w14:textId="77777777" w:rsidTr="006F30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C85FB1" w14:textId="77777777" w:rsidR="001515CD" w:rsidRPr="008F0F16" w:rsidRDefault="001515CD" w:rsidP="001515CD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8F0F16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F0F16">
              <w:rPr>
                <w:rFonts w:asciiTheme="minorHAnsi" w:hAnsiTheme="minorHAnsi"/>
                <w:color w:val="333333" w:themeColor="text1"/>
              </w:rPr>
              <w:instrText xml:space="preserve"> FORMCHECKBOX </w:instrText>
            </w:r>
            <w:r w:rsidR="00A83A4E">
              <w:rPr>
                <w:rFonts w:asciiTheme="minorHAnsi" w:hAnsiTheme="minorHAnsi"/>
                <w:color w:val="333333" w:themeColor="text1"/>
              </w:rPr>
            </w:r>
            <w:r w:rsidR="00A83A4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8F0F16">
              <w:rPr>
                <w:rFonts w:asciiTheme="minorHAnsi" w:hAnsiTheme="minorHAnsi"/>
                <w:color w:val="333333" w:themeColor="text1"/>
              </w:rPr>
              <w:fldChar w:fldCharType="end"/>
            </w:r>
            <w:r w:rsidRPr="008F0F16">
              <w:rPr>
                <w:rFonts w:asciiTheme="minorHAnsi" w:hAnsiTheme="minorHAnsi"/>
                <w:color w:val="333333" w:themeColor="text1"/>
              </w:rPr>
              <w:t xml:space="preserve"> </w:t>
            </w:r>
            <w:r w:rsidRPr="00CA3DA3">
              <w:rPr>
                <w:rFonts w:asciiTheme="minorHAnsi" w:hAnsiTheme="minorHAnsi"/>
                <w:b/>
                <w:color w:val="333333" w:themeColor="text1"/>
              </w:rPr>
              <w:t>ich bin vor dem 31.12.1970 geboren</w:t>
            </w:r>
          </w:p>
        </w:tc>
      </w:tr>
      <w:tr w:rsidR="006F3064" w:rsidRPr="00A34446" w14:paraId="297F638F" w14:textId="77777777" w:rsidTr="006F30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D3DF9" w14:textId="77777777" w:rsidR="007127C8" w:rsidRPr="00931D25" w:rsidRDefault="007127C8" w:rsidP="006F3064"/>
        </w:tc>
      </w:tr>
    </w:tbl>
    <w:p w14:paraId="171B2038" w14:textId="0DE1EB13" w:rsidR="00D22AE1" w:rsidRDefault="00D22AE1" w:rsidP="008D57D8">
      <w:pPr>
        <w:pStyle w:val="berschrift1"/>
        <w:ind w:left="426" w:hanging="426"/>
      </w:pPr>
      <w:r>
        <w:t>Was möchte</w:t>
      </w:r>
      <w:r w:rsidR="000B0DDB">
        <w:t>st Du</w:t>
      </w:r>
      <w:r>
        <w:t xml:space="preserve"> uns sonst noch mitteilen?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5"/>
      </w:tblGrid>
      <w:tr w:rsidR="00D22AE1" w14:paraId="22113816" w14:textId="77777777" w:rsidTr="00D22AE1">
        <w:tc>
          <w:tcPr>
            <w:tcW w:w="10025" w:type="dxa"/>
            <w:tcBorders>
              <w:bottom w:val="single" w:sz="4" w:space="0" w:color="auto"/>
            </w:tcBorders>
            <w:shd w:val="clear" w:color="auto" w:fill="auto"/>
          </w:tcPr>
          <w:p w14:paraId="06AFD1D3" w14:textId="77777777" w:rsidR="00D22AE1" w:rsidRPr="008F0F16" w:rsidRDefault="00D22AE1" w:rsidP="00D22AE1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3E0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283E0E">
              <w:rPr>
                <w:rFonts w:asciiTheme="minorHAnsi" w:hAnsiTheme="minorHAnsi"/>
                <w:color w:val="333333" w:themeColor="text1"/>
              </w:rPr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7127C8" w14:paraId="11BE9911" w14:textId="77777777" w:rsidTr="00D61A83">
        <w:tc>
          <w:tcPr>
            <w:tcW w:w="10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A172D2" w14:textId="77777777" w:rsidR="007127C8" w:rsidRPr="00283E0E" w:rsidRDefault="007127C8" w:rsidP="00D61A83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3E0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283E0E">
              <w:rPr>
                <w:rFonts w:asciiTheme="minorHAnsi" w:hAnsiTheme="minorHAnsi"/>
                <w:color w:val="333333" w:themeColor="text1"/>
              </w:rPr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  <w:tr w:rsidR="00D22AE1" w14:paraId="7E600AF3" w14:textId="77777777" w:rsidTr="00931D25">
        <w:tc>
          <w:tcPr>
            <w:tcW w:w="10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2CC2F" w14:textId="77777777" w:rsidR="00D22AE1" w:rsidRPr="00283E0E" w:rsidRDefault="00D22AE1" w:rsidP="00D22AE1">
            <w:pPr>
              <w:pStyle w:val="KeinLeerraum"/>
              <w:spacing w:before="60" w:after="60"/>
              <w:rPr>
                <w:rFonts w:asciiTheme="minorHAnsi" w:hAnsiTheme="minorHAnsi"/>
                <w:color w:val="333333" w:themeColor="text1"/>
              </w:rPr>
            </w:pPr>
            <w:r w:rsidRPr="00283E0E">
              <w:rPr>
                <w:rFonts w:asciiTheme="minorHAnsi" w:hAnsiTheme="minorHAnsi"/>
                <w:color w:val="333333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83E0E">
              <w:rPr>
                <w:rFonts w:asciiTheme="minorHAnsi" w:hAnsiTheme="minorHAnsi"/>
                <w:color w:val="333333" w:themeColor="text1"/>
              </w:rPr>
              <w:instrText xml:space="preserve"> FORMTEXT </w:instrText>
            </w:r>
            <w:r w:rsidRPr="00283E0E">
              <w:rPr>
                <w:rFonts w:asciiTheme="minorHAnsi" w:hAnsiTheme="minorHAnsi"/>
                <w:color w:val="333333" w:themeColor="text1"/>
              </w:rPr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separate"/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t> </w:t>
            </w:r>
            <w:r w:rsidRPr="00283E0E">
              <w:rPr>
                <w:rFonts w:asciiTheme="minorHAnsi" w:hAnsiTheme="minorHAnsi"/>
                <w:color w:val="333333" w:themeColor="text1"/>
              </w:rPr>
              <w:fldChar w:fldCharType="end"/>
            </w:r>
          </w:p>
        </w:tc>
      </w:tr>
    </w:tbl>
    <w:p w14:paraId="4591115A" w14:textId="77777777" w:rsidR="000F2BF7" w:rsidRDefault="000F2BF7" w:rsidP="00EF669E">
      <w:pPr>
        <w:pStyle w:val="Empfnger-Adresse"/>
        <w:tabs>
          <w:tab w:val="left" w:pos="0"/>
        </w:tabs>
        <w:rPr>
          <w:rFonts w:ascii="Calibri Light" w:hAnsi="Calibri Light"/>
          <w:b/>
          <w:color w:val="000000"/>
          <w:szCs w:val="18"/>
        </w:rPr>
      </w:pPr>
    </w:p>
    <w:p w14:paraId="695373F2" w14:textId="77777777" w:rsidR="00931D25" w:rsidRPr="00931D25" w:rsidRDefault="00931D25" w:rsidP="00EF669E">
      <w:pPr>
        <w:rPr>
          <w:color w:val="auto"/>
          <w:sz w:val="14"/>
          <w:szCs w:val="36"/>
        </w:rPr>
      </w:pPr>
    </w:p>
    <w:p w14:paraId="41940B57" w14:textId="77777777" w:rsidR="00EF669E" w:rsidRPr="00386A00" w:rsidRDefault="008D57D8" w:rsidP="00EF669E">
      <w:pPr>
        <w:rPr>
          <w:color w:val="auto"/>
          <w:sz w:val="24"/>
          <w:szCs w:val="36"/>
        </w:rPr>
      </w:pPr>
      <w:r w:rsidRPr="00386A00">
        <w:rPr>
          <w:color w:val="auto"/>
          <w:sz w:val="24"/>
          <w:szCs w:val="36"/>
        </w:rPr>
        <w:t>Ich versichere hiermit, dass ich alle</w:t>
      </w:r>
      <w:r w:rsidR="006F3064" w:rsidRPr="00386A00">
        <w:rPr>
          <w:color w:val="auto"/>
          <w:sz w:val="24"/>
          <w:szCs w:val="36"/>
        </w:rPr>
        <w:t xml:space="preserve"> Angaben wahrheitsgemäß</w:t>
      </w:r>
      <w:r w:rsidRPr="00386A00">
        <w:rPr>
          <w:color w:val="auto"/>
          <w:sz w:val="24"/>
          <w:szCs w:val="36"/>
        </w:rPr>
        <w:t xml:space="preserve"> und vollständig getätigt habe. </w:t>
      </w:r>
    </w:p>
    <w:p w14:paraId="6783EF2E" w14:textId="77777777" w:rsidR="00EF669E" w:rsidRPr="00E70F71" w:rsidRDefault="00EF669E" w:rsidP="00EF669E">
      <w:pPr>
        <w:pStyle w:val="Empfnger-Adresse"/>
        <w:tabs>
          <w:tab w:val="left" w:pos="0"/>
          <w:tab w:val="left" w:pos="1888"/>
        </w:tabs>
        <w:rPr>
          <w:rFonts w:ascii="Calibri Light" w:hAnsi="Calibri Light"/>
          <w:b/>
          <w:color w:val="000000"/>
          <w:sz w:val="18"/>
          <w:szCs w:val="18"/>
        </w:rPr>
      </w:pPr>
      <w:r w:rsidRPr="00E70F71">
        <w:rPr>
          <w:rFonts w:ascii="Calibri Light" w:hAnsi="Calibri Light"/>
          <w:b/>
          <w:color w:val="000000"/>
          <w:sz w:val="18"/>
          <w:szCs w:val="18"/>
        </w:rPr>
        <w:tab/>
      </w:r>
    </w:p>
    <w:p w14:paraId="4B7BAB1A" w14:textId="77777777" w:rsidR="00EF669E" w:rsidRPr="00E70F71" w:rsidRDefault="00EF669E" w:rsidP="00EF669E">
      <w:pPr>
        <w:pStyle w:val="Empfnger-Adresse"/>
        <w:tabs>
          <w:tab w:val="left" w:pos="0"/>
        </w:tabs>
        <w:rPr>
          <w:rFonts w:ascii="Calibri Light" w:hAnsi="Calibri Light"/>
          <w:b/>
          <w:color w:val="000000"/>
          <w:sz w:val="18"/>
          <w:szCs w:val="18"/>
        </w:rPr>
      </w:pPr>
    </w:p>
    <w:p w14:paraId="625FD3CB" w14:textId="77777777" w:rsidR="00EF669E" w:rsidRPr="00E70F71" w:rsidRDefault="00EF669E" w:rsidP="00EF669E">
      <w:pPr>
        <w:pStyle w:val="Empfnger-Adresse"/>
        <w:tabs>
          <w:tab w:val="left" w:pos="0"/>
        </w:tabs>
        <w:rPr>
          <w:rFonts w:ascii="Calibri Light" w:hAnsi="Calibri Light"/>
          <w:b/>
          <w:color w:val="000000"/>
          <w:sz w:val="18"/>
          <w:szCs w:val="18"/>
        </w:rPr>
      </w:pPr>
    </w:p>
    <w:p w14:paraId="114CFA4D" w14:textId="77777777" w:rsidR="00EF669E" w:rsidRPr="00E70F71" w:rsidRDefault="00EF669E" w:rsidP="00EF669E">
      <w:pPr>
        <w:pStyle w:val="Empfnger-Adresse"/>
        <w:tabs>
          <w:tab w:val="left" w:pos="0"/>
        </w:tabs>
        <w:rPr>
          <w:b/>
        </w:rPr>
      </w:pPr>
      <w:r w:rsidRPr="00E70F71">
        <w:rPr>
          <w:b/>
        </w:rPr>
        <w:t>Hamburg, den ________________________</w:t>
      </w:r>
      <w:r w:rsidRPr="00E70F71">
        <w:rPr>
          <w:b/>
        </w:rPr>
        <w:tab/>
      </w:r>
      <w:r w:rsidRPr="00E70F71">
        <w:rPr>
          <w:b/>
        </w:rPr>
        <w:tab/>
        <w:t>___________________________</w:t>
      </w:r>
      <w:r w:rsidR="00535A94">
        <w:rPr>
          <w:b/>
        </w:rPr>
        <w:t>__________</w:t>
      </w:r>
      <w:r w:rsidRPr="00E70F71">
        <w:rPr>
          <w:b/>
        </w:rPr>
        <w:t>_________</w:t>
      </w:r>
    </w:p>
    <w:p w14:paraId="512B107F" w14:textId="77777777" w:rsidR="008D57D8" w:rsidRPr="00E70F71" w:rsidRDefault="00EF669E" w:rsidP="00EF669E">
      <w:pPr>
        <w:pStyle w:val="Empfnger-Adresse"/>
        <w:tabs>
          <w:tab w:val="left" w:pos="0"/>
        </w:tabs>
        <w:rPr>
          <w:b/>
        </w:rPr>
      </w:pPr>
      <w:r w:rsidRPr="00E70F71">
        <w:rPr>
          <w:b/>
        </w:rPr>
        <w:tab/>
      </w:r>
      <w:r w:rsidRPr="00E70F71">
        <w:rPr>
          <w:b/>
        </w:rPr>
        <w:tab/>
      </w:r>
      <w:r w:rsidRPr="00E70F71">
        <w:rPr>
          <w:b/>
        </w:rPr>
        <w:tab/>
      </w:r>
      <w:r w:rsidRPr="00E70F71">
        <w:rPr>
          <w:b/>
        </w:rPr>
        <w:tab/>
      </w:r>
      <w:r w:rsidRPr="00E70F71">
        <w:rPr>
          <w:b/>
        </w:rPr>
        <w:tab/>
      </w:r>
      <w:r w:rsidRPr="00E70F71">
        <w:rPr>
          <w:b/>
        </w:rPr>
        <w:tab/>
      </w:r>
      <w:r w:rsidRPr="00E70F71">
        <w:rPr>
          <w:b/>
        </w:rPr>
        <w:tab/>
        <w:t xml:space="preserve">                             </w:t>
      </w:r>
      <w:r w:rsidR="00535A94">
        <w:rPr>
          <w:b/>
        </w:rPr>
        <w:t xml:space="preserve">           </w:t>
      </w:r>
      <w:r w:rsidRPr="00E70F71">
        <w:rPr>
          <w:b/>
        </w:rPr>
        <w:t xml:space="preserve">Unterschrift </w:t>
      </w:r>
    </w:p>
    <w:sectPr w:rsidR="008D57D8" w:rsidRPr="00E70F71" w:rsidSect="00DB1EB0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01" w:right="567" w:bottom="851" w:left="1304" w:header="567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EF683" w14:textId="77777777" w:rsidR="002E0474" w:rsidRDefault="002E0474" w:rsidP="001938D3">
      <w:r>
        <w:separator/>
      </w:r>
    </w:p>
    <w:p w14:paraId="4663BEE7" w14:textId="77777777" w:rsidR="002E0474" w:rsidRDefault="002E0474" w:rsidP="001938D3"/>
  </w:endnote>
  <w:endnote w:type="continuationSeparator" w:id="0">
    <w:p w14:paraId="33740CF3" w14:textId="77777777" w:rsidR="002E0474" w:rsidRDefault="002E0474" w:rsidP="001938D3">
      <w:r>
        <w:continuationSeparator/>
      </w:r>
    </w:p>
    <w:p w14:paraId="0621830C" w14:textId="77777777" w:rsidR="002E0474" w:rsidRDefault="002E0474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loucester MT Extra Condensed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001E4" w14:textId="194FE2EB" w:rsidR="002E0474" w:rsidRDefault="002E0474" w:rsidP="00E5556D">
    <w:pPr>
      <w:pStyle w:val="Fuzeile"/>
      <w:tabs>
        <w:tab w:val="center" w:pos="4820"/>
      </w:tabs>
    </w:pP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043106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  \* MERGEFORMAT </w:instrText>
    </w:r>
    <w:r>
      <w:rPr>
        <w:rStyle w:val="Seitenzahl"/>
      </w:rPr>
      <w:fldChar w:fldCharType="separate"/>
    </w:r>
    <w:r w:rsidR="00043106">
      <w:rPr>
        <w:rStyle w:val="Seitenzahl"/>
        <w:noProof/>
      </w:rPr>
      <w:t>3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19D91" w14:textId="0D7C76D5" w:rsidR="002E0474" w:rsidRDefault="002E0474" w:rsidP="00E341AD">
    <w:pPr>
      <w:pStyle w:val="Fuzeile"/>
      <w:tabs>
        <w:tab w:val="center" w:pos="4820"/>
      </w:tabs>
    </w:pP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043106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  \* MERGEFORMAT </w:instrText>
    </w:r>
    <w:r>
      <w:rPr>
        <w:rStyle w:val="Seitenzahl"/>
      </w:rPr>
      <w:fldChar w:fldCharType="separate"/>
    </w:r>
    <w:r w:rsidR="00043106">
      <w:rPr>
        <w:rStyle w:val="Seitenzahl"/>
        <w:noProof/>
      </w:rPr>
      <w:t>3</w:t>
    </w:r>
    <w:r>
      <w:rPr>
        <w:rStyle w:val="Seitenzahl"/>
      </w:rPr>
      <w:fldChar w:fldCharType="end"/>
    </w:r>
    <w:r>
      <w:rPr>
        <w:rStyle w:val="Seitenzahl"/>
      </w:rPr>
      <w:tab/>
    </w:r>
    <w:r>
      <w:rPr>
        <w:rStyle w:val="Seitenzahl"/>
      </w:rPr>
      <w:tab/>
    </w:r>
    <w:r>
      <w:rPr>
        <w:rStyle w:val="Seitenzahl"/>
      </w:rPr>
      <w:tab/>
    </w:r>
    <w:r w:rsidRPr="00B23751">
      <w:rPr>
        <w:b/>
        <w:color w:val="004992" w:themeColor="accent1"/>
      </w:rPr>
      <w:t>Universitätsklinikum Hamburg-Eppendorf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BC3C2" w14:textId="77777777" w:rsidR="002E0474" w:rsidRDefault="002E0474" w:rsidP="001938D3">
      <w:r>
        <w:separator/>
      </w:r>
    </w:p>
    <w:p w14:paraId="0461D7A0" w14:textId="77777777" w:rsidR="002E0474" w:rsidRDefault="002E0474" w:rsidP="001938D3"/>
  </w:footnote>
  <w:footnote w:type="continuationSeparator" w:id="0">
    <w:p w14:paraId="7EC2CCD6" w14:textId="77777777" w:rsidR="002E0474" w:rsidRDefault="002E0474" w:rsidP="001938D3">
      <w:r>
        <w:continuationSeparator/>
      </w:r>
    </w:p>
    <w:p w14:paraId="12393B23" w14:textId="77777777" w:rsidR="002E0474" w:rsidRDefault="002E0474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503" w:type="dxa"/>
      <w:tblInd w:w="56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73"/>
      <w:gridCol w:w="6430"/>
    </w:tblGrid>
    <w:tr w:rsidR="002E0474" w:rsidRPr="009C1207" w14:paraId="002DAE06" w14:textId="77777777" w:rsidTr="00530BCB">
      <w:trPr>
        <w:trHeight w:val="244"/>
      </w:trPr>
      <w:tc>
        <w:tcPr>
          <w:tcW w:w="3073" w:type="dxa"/>
          <w:vMerge w:val="restart"/>
          <w:vAlign w:val="bottom"/>
        </w:tcPr>
        <w:p w14:paraId="631AECD9" w14:textId="77777777" w:rsidR="002E0474" w:rsidRPr="0048566C" w:rsidRDefault="00A83A4E" w:rsidP="0048566C">
          <w:pPr>
            <w:pStyle w:val="KopfzeileGeschftsbereichSeite2"/>
            <w:spacing w:line="240" w:lineRule="auto"/>
            <w:rPr>
              <w:sz w:val="14"/>
              <w:szCs w:val="14"/>
            </w:rPr>
          </w:pPr>
          <w:sdt>
            <w:sdtPr>
              <w:rPr>
                <w:sz w:val="14"/>
                <w:szCs w:val="14"/>
              </w:rPr>
              <w:alias w:val="Geschäftsbereich"/>
              <w:tag w:val=""/>
              <w:id w:val="1385138254"/>
              <w:lock w:val="sdtLocked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 w:multiLine="1"/>
            </w:sdtPr>
            <w:sdtEndPr/>
            <w:sdtContent>
              <w:r w:rsidR="002E0474">
                <w:rPr>
                  <w:sz w:val="14"/>
                  <w:szCs w:val="14"/>
                </w:rPr>
                <w:t>Zentrales Personal- &amp; Poolmanagement</w:t>
              </w:r>
            </w:sdtContent>
          </w:sdt>
        </w:p>
      </w:tc>
      <w:tc>
        <w:tcPr>
          <w:tcW w:w="6430" w:type="dxa"/>
          <w:vAlign w:val="bottom"/>
        </w:tcPr>
        <w:p w14:paraId="1AFD3D84" w14:textId="3E750FEB" w:rsidR="002E0474" w:rsidRPr="00812D78" w:rsidRDefault="00A83A4E" w:rsidP="0048566C">
          <w:pPr>
            <w:pStyle w:val="Seitenleiste"/>
            <w:tabs>
              <w:tab w:val="clear" w:pos="993"/>
            </w:tabs>
            <w:spacing w:line="240" w:lineRule="auto"/>
            <w:rPr>
              <w:sz w:val="14"/>
              <w:szCs w:val="14"/>
            </w:rPr>
          </w:pPr>
          <w:sdt>
            <w:sdtPr>
              <w:rPr>
                <w:sz w:val="14"/>
                <w:szCs w:val="14"/>
              </w:rPr>
              <w:alias w:val="Titel"/>
              <w:tag w:val=""/>
              <w:id w:val="1696187532"/>
              <w:lock w:val="sdtLocked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763F3">
                <w:rPr>
                  <w:sz w:val="14"/>
                  <w:szCs w:val="14"/>
                </w:rPr>
                <w:t>Kontaktdatenbogen ehrenamtliche Tätigkeit</w:t>
              </w:r>
            </w:sdtContent>
          </w:sdt>
        </w:p>
      </w:tc>
    </w:tr>
    <w:tr w:rsidR="002E0474" w:rsidRPr="009C1207" w14:paraId="54598A2A" w14:textId="77777777" w:rsidTr="00530BCB">
      <w:trPr>
        <w:trHeight w:hRule="exact" w:val="193"/>
      </w:trPr>
      <w:tc>
        <w:tcPr>
          <w:tcW w:w="3073" w:type="dxa"/>
          <w:vMerge/>
          <w:vAlign w:val="center"/>
        </w:tcPr>
        <w:p w14:paraId="7379D114" w14:textId="77777777" w:rsidR="002E0474" w:rsidRPr="0048566C" w:rsidRDefault="002E0474" w:rsidP="0048566C">
          <w:pPr>
            <w:pStyle w:val="KopfzeileGeschftsbereichSeite2"/>
            <w:spacing w:line="240" w:lineRule="auto"/>
            <w:rPr>
              <w:sz w:val="14"/>
              <w:szCs w:val="14"/>
            </w:rPr>
          </w:pPr>
        </w:p>
      </w:tc>
      <w:tc>
        <w:tcPr>
          <w:tcW w:w="6430" w:type="dxa"/>
          <w:vAlign w:val="bottom"/>
        </w:tcPr>
        <w:p w14:paraId="2356CF40" w14:textId="6256208E" w:rsidR="002E0474" w:rsidRPr="00812D78" w:rsidRDefault="00A83A4E" w:rsidP="00DD685F">
          <w:pPr>
            <w:pStyle w:val="Seitenleiste"/>
            <w:tabs>
              <w:tab w:val="clear" w:pos="993"/>
            </w:tabs>
            <w:spacing w:line="240" w:lineRule="auto"/>
            <w:rPr>
              <w:sz w:val="14"/>
              <w:szCs w:val="14"/>
            </w:rPr>
          </w:pPr>
          <w:sdt>
            <w:sdtPr>
              <w:rPr>
                <w:sz w:val="14"/>
                <w:szCs w:val="14"/>
              </w:rPr>
              <w:alias w:val="Schlüsselwörter"/>
              <w:tag w:val=""/>
              <w:id w:val="602933139"/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2E0474">
                <w:rPr>
                  <w:sz w:val="14"/>
                  <w:szCs w:val="14"/>
                </w:rPr>
                <w:t>Anlage 02</w:t>
              </w:r>
            </w:sdtContent>
          </w:sdt>
          <w:r w:rsidR="002E0474" w:rsidRPr="0051416F">
            <w:rPr>
              <w:sz w:val="14"/>
              <w:szCs w:val="14"/>
            </w:rPr>
            <w:t xml:space="preserve"> zur SOP </w:t>
          </w:r>
          <w:sdt>
            <w:sdtPr>
              <w:rPr>
                <w:sz w:val="14"/>
                <w:szCs w:val="14"/>
              </w:rPr>
              <w:alias w:val="Kategorie"/>
              <w:tag w:val=""/>
              <w:id w:val="-816878285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2E0474">
                <w:rPr>
                  <w:sz w:val="14"/>
                  <w:szCs w:val="14"/>
                </w:rPr>
                <w:t>2.06.01</w:t>
              </w:r>
            </w:sdtContent>
          </w:sdt>
          <w:r w:rsidR="002E0474">
            <w:rPr>
              <w:sz w:val="14"/>
              <w:szCs w:val="14"/>
            </w:rPr>
            <w:t>,</w:t>
          </w:r>
          <w:r w:rsidR="002E0474" w:rsidRPr="0051416F">
            <w:rPr>
              <w:sz w:val="14"/>
              <w:szCs w:val="14"/>
            </w:rPr>
            <w:t xml:space="preserve"> </w:t>
          </w:r>
          <w:sdt>
            <w:sdtPr>
              <w:rPr>
                <w:sz w:val="14"/>
                <w:szCs w:val="14"/>
              </w:rPr>
              <w:alias w:val="Status"/>
              <w:tag w:val=""/>
              <w:id w:val="-1711881062"/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0B0DDB">
                <w:rPr>
                  <w:sz w:val="14"/>
                  <w:szCs w:val="14"/>
                </w:rPr>
                <w:t>Version 02</w:t>
              </w:r>
            </w:sdtContent>
          </w:sdt>
          <w:r w:rsidR="002E0474" w:rsidRPr="0048566C">
            <w:rPr>
              <w:sz w:val="14"/>
              <w:szCs w:val="14"/>
            </w:rPr>
            <w:t>,</w:t>
          </w:r>
          <w:r w:rsidR="002E0474" w:rsidRPr="0048566C">
            <w:rPr>
              <w:noProof/>
              <w:sz w:val="14"/>
              <w:szCs w:val="14"/>
            </w:rPr>
            <w:t xml:space="preserve"> Stand: </w:t>
          </w:r>
          <w:sdt>
            <w:sdtPr>
              <w:rPr>
                <w:noProof/>
                <w:sz w:val="14"/>
                <w:szCs w:val="14"/>
              </w:rPr>
              <w:alias w:val="Veröffentlichungsdatum"/>
              <w:tag w:val=""/>
              <w:id w:val="-1604724433"/>
              <w:dataBinding w:prefixMappings="xmlns:ns0='http://schemas.microsoft.com/office/2006/coverPageProps' " w:xpath="/ns0:CoverPageProperties[1]/ns0:PublishDate[1]" w:storeItemID="{55AF091B-3C7A-41E3-B477-F2FDAA23CFDA}"/>
              <w:date w:fullDate="2025-05-02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043106">
                <w:rPr>
                  <w:noProof/>
                  <w:sz w:val="14"/>
                  <w:szCs w:val="14"/>
                </w:rPr>
                <w:t>02.05.2025</w:t>
              </w:r>
            </w:sdtContent>
          </w:sdt>
        </w:p>
      </w:tc>
    </w:tr>
  </w:tbl>
  <w:p w14:paraId="0A1644C7" w14:textId="77777777" w:rsidR="002E0474" w:rsidRPr="00497715" w:rsidRDefault="002E0474" w:rsidP="00FF05FE">
    <w:r>
      <w:rPr>
        <w:noProof/>
      </w:rPr>
      <w:drawing>
        <wp:anchor distT="0" distB="0" distL="114300" distR="114300" simplePos="0" relativeHeight="251667968" behindDoc="0" locked="0" layoutInCell="1" allowOverlap="1" wp14:anchorId="7C41B240" wp14:editId="7F602B0C">
          <wp:simplePos x="0" y="0"/>
          <wp:positionH relativeFrom="column">
            <wp:posOffset>0</wp:posOffset>
          </wp:positionH>
          <wp:positionV relativeFrom="page">
            <wp:posOffset>417830</wp:posOffset>
          </wp:positionV>
          <wp:extent cx="270000" cy="237600"/>
          <wp:effectExtent l="0" t="0" r="0" b="0"/>
          <wp:wrapNone/>
          <wp:docPr id="69" name="Grafik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" cy="23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7715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760577C" wp14:editId="3608E7B8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76717B" id="Gerade Verbindung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0"/>
      <w:gridCol w:w="3954"/>
      <w:gridCol w:w="9"/>
      <w:gridCol w:w="4943"/>
    </w:tblGrid>
    <w:tr w:rsidR="002E0474" w:rsidRPr="00427729" w14:paraId="5D817F27" w14:textId="77777777" w:rsidTr="00904322">
      <w:trPr>
        <w:trHeight w:hRule="exact" w:val="669"/>
      </w:trPr>
      <w:tc>
        <w:tcPr>
          <w:tcW w:w="1134" w:type="dxa"/>
          <w:vMerge w:val="restart"/>
        </w:tcPr>
        <w:p w14:paraId="4D4554AB" w14:textId="77777777" w:rsidR="002E0474" w:rsidRDefault="002E0474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EAE561D" wp14:editId="512A48F6">
                <wp:extent cx="540000" cy="569421"/>
                <wp:effectExtent l="0" t="0" r="0" b="2540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bottom"/>
        </w:tcPr>
        <w:p w14:paraId="77CE090C" w14:textId="77777777" w:rsidR="002E0474" w:rsidRPr="00D216F4" w:rsidRDefault="00A83A4E" w:rsidP="002A593F">
          <w:pPr>
            <w:pStyle w:val="KopfzeileGeschftsbereich"/>
            <w:tabs>
              <w:tab w:val="clear" w:pos="9072"/>
              <w:tab w:val="right" w:pos="3969"/>
            </w:tabs>
          </w:pPr>
          <w:sdt>
            <w:sdtPr>
              <w:alias w:val="Geschäftsbereich"/>
              <w:tag w:val=""/>
              <w:id w:val="-1564488302"/>
              <w:lock w:val="sdtLocked"/>
              <w:placeholder>
                <w:docPart w:val="594A706293134A4BB84CCCFD6F1141FF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 w:multiLine="1"/>
            </w:sdtPr>
            <w:sdtEndPr/>
            <w:sdtContent>
              <w:r w:rsidR="002E0474">
                <w:t>Zentrales Personal- &amp; Poolmanagement</w:t>
              </w:r>
            </w:sdtContent>
          </w:sdt>
        </w:p>
      </w:tc>
      <w:tc>
        <w:tcPr>
          <w:tcW w:w="4961" w:type="dxa"/>
          <w:gridSpan w:val="2"/>
          <w:vAlign w:val="bottom"/>
        </w:tcPr>
        <w:p w14:paraId="363E04E6" w14:textId="77777777" w:rsidR="002E0474" w:rsidRDefault="002E0474" w:rsidP="00F01D7E">
          <w:pPr>
            <w:pStyle w:val="Seitenleiste"/>
            <w:rPr>
              <w:color w:val="004992" w:themeColor="accent1"/>
              <w:sz w:val="20"/>
              <w:szCs w:val="32"/>
            </w:rPr>
          </w:pPr>
        </w:p>
        <w:p w14:paraId="044EC8FF" w14:textId="10478A8E" w:rsidR="002E0474" w:rsidRPr="00427729" w:rsidRDefault="002E0474" w:rsidP="008B3C31">
          <w:pPr>
            <w:pStyle w:val="Seitenleiste"/>
            <w:rPr>
              <w:sz w:val="20"/>
            </w:rPr>
          </w:pPr>
          <w:r>
            <w:t xml:space="preserve"> </w:t>
          </w:r>
          <w:sdt>
            <w:sdtPr>
              <w:alias w:val="Schlüsselwörter"/>
              <w:tag w:val=""/>
              <w:id w:val="-589777774"/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>
                <w:t>Anlage 02</w:t>
              </w:r>
            </w:sdtContent>
          </w:sdt>
          <w:r>
            <w:t xml:space="preserve"> zur SOP </w:t>
          </w:r>
          <w:sdt>
            <w:sdtPr>
              <w:alias w:val="Kategorie"/>
              <w:tag w:val=""/>
              <w:id w:val="-984611030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>
                <w:t>2.06.01</w:t>
              </w:r>
            </w:sdtContent>
          </w:sdt>
          <w:r w:rsidRPr="000C7433">
            <w:t xml:space="preserve"> | </w:t>
          </w:r>
          <w:sdt>
            <w:sdtPr>
              <w:alias w:val="Status"/>
              <w:tag w:val=""/>
              <w:id w:val="-291437508"/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t>Version 0</w:t>
              </w:r>
              <w:r w:rsidR="000B0DDB">
                <w:t>2</w:t>
              </w:r>
            </w:sdtContent>
          </w:sdt>
          <w:r>
            <w:rPr>
              <w:color w:val="004992" w:themeColor="accent1"/>
              <w:sz w:val="20"/>
              <w:szCs w:val="32"/>
            </w:rPr>
            <w:t xml:space="preserve">  </w:t>
          </w:r>
        </w:p>
      </w:tc>
    </w:tr>
    <w:tr w:rsidR="002E0474" w14:paraId="16116B06" w14:textId="77777777" w:rsidTr="00904322">
      <w:trPr>
        <w:trHeight w:val="794"/>
      </w:trPr>
      <w:tc>
        <w:tcPr>
          <w:tcW w:w="1134" w:type="dxa"/>
          <w:vMerge/>
        </w:tcPr>
        <w:p w14:paraId="4BF7F4ED" w14:textId="77777777" w:rsidR="002E0474" w:rsidRDefault="002E0474" w:rsidP="001938D3">
          <w:pPr>
            <w:pStyle w:val="KopfzeileTopSpace"/>
            <w:rPr>
              <w:noProof/>
            </w:rPr>
          </w:pPr>
        </w:p>
      </w:tc>
      <w:tc>
        <w:tcPr>
          <w:tcW w:w="3978" w:type="dxa"/>
          <w:gridSpan w:val="2"/>
        </w:tcPr>
        <w:p w14:paraId="027C084F" w14:textId="77777777" w:rsidR="002E0474" w:rsidRDefault="002E0474" w:rsidP="001938D3">
          <w:pPr>
            <w:pStyle w:val="KopfzeileTopSpace"/>
            <w:rPr>
              <w:noProof/>
            </w:rPr>
          </w:pPr>
        </w:p>
      </w:tc>
      <w:tc>
        <w:tcPr>
          <w:tcW w:w="4961" w:type="dxa"/>
        </w:tcPr>
        <w:p w14:paraId="6B577ADD" w14:textId="662EAD41" w:rsidR="002E0474" w:rsidRDefault="002E0474" w:rsidP="0021411A">
          <w:pPr>
            <w:pStyle w:val="KopfzeileTopSpace"/>
            <w:jc w:val="right"/>
            <w:rPr>
              <w:noProof/>
            </w:rPr>
          </w:pPr>
          <w:r>
            <w:rPr>
              <w:noProof/>
            </w:rPr>
            <w:t xml:space="preserve">Stand: </w:t>
          </w:r>
          <w:sdt>
            <w:sdtPr>
              <w:rPr>
                <w:noProof/>
              </w:rPr>
              <w:alias w:val="Veröffentlichungsdatum"/>
              <w:tag w:val=""/>
              <w:id w:val="-1895580856"/>
              <w:dataBinding w:prefixMappings="xmlns:ns0='http://schemas.microsoft.com/office/2006/coverPageProps' " w:xpath="/ns0:CoverPageProperties[1]/ns0:PublishDate[1]" w:storeItemID="{55AF091B-3C7A-41E3-B477-F2FDAA23CFDA}"/>
              <w:date w:fullDate="2025-12-01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A83A4E">
                <w:rPr>
                  <w:noProof/>
                </w:rPr>
                <w:t>01.12.</w:t>
              </w:r>
              <w:r w:rsidR="00043106">
                <w:rPr>
                  <w:noProof/>
                </w:rPr>
                <w:t>2025</w:t>
              </w:r>
            </w:sdtContent>
          </w:sdt>
        </w:p>
      </w:tc>
    </w:tr>
  </w:tbl>
  <w:p w14:paraId="35437D9A" w14:textId="77777777" w:rsidR="002E0474" w:rsidRDefault="002E0474" w:rsidP="00224CF6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5E3DE892" wp14:editId="081015C4">
              <wp:simplePos x="0" y="0"/>
              <wp:positionH relativeFrom="page">
                <wp:posOffset>0</wp:posOffset>
              </wp:positionH>
              <wp:positionV relativeFrom="page">
                <wp:posOffset>1188085</wp:posOffset>
              </wp:positionV>
              <wp:extent cx="7560000" cy="3600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861F01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93.55pt" to="595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276887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1B6267B"/>
    <w:multiLevelType w:val="multilevel"/>
    <w:tmpl w:val="7E9EFD0A"/>
    <w:lvl w:ilvl="0">
      <w:start w:val="1"/>
      <w:numFmt w:val="decimal"/>
      <w:pStyle w:val="berschrift1"/>
      <w:lvlText w:val="%1"/>
      <w:lvlJc w:val="left"/>
      <w:pPr>
        <w:ind w:left="716" w:hanging="432"/>
      </w:pPr>
    </w:lvl>
    <w:lvl w:ilvl="1">
      <w:start w:val="1"/>
      <w:numFmt w:val="decimal"/>
      <w:pStyle w:val="berschrift2"/>
      <w:lvlText w:val="%1.%2"/>
      <w:lvlJc w:val="left"/>
      <w:pPr>
        <w:ind w:left="968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46F086E"/>
    <w:multiLevelType w:val="multilevel"/>
    <w:tmpl w:val="EB023148"/>
    <w:lvl w:ilvl="0">
      <w:start w:val="1"/>
      <w:numFmt w:val="bullet"/>
      <w:pStyle w:val="Aufzhlung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"/>
      <w:lvlJc w:val="left"/>
      <w:pPr>
        <w:ind w:left="454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3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hideSpellingErrors/>
  <w:proofState w:spelling="clean" w:grammar="clean"/>
  <w:attachedTemplate r:id="rId1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ocumentProtection w:edit="forms" w:enforcement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43B"/>
    <w:rsid w:val="0000179D"/>
    <w:rsid w:val="00004032"/>
    <w:rsid w:val="000109E3"/>
    <w:rsid w:val="0001186F"/>
    <w:rsid w:val="00012041"/>
    <w:rsid w:val="000132F6"/>
    <w:rsid w:val="00015B32"/>
    <w:rsid w:val="00016DB3"/>
    <w:rsid w:val="000217B4"/>
    <w:rsid w:val="000234BB"/>
    <w:rsid w:val="00030C2B"/>
    <w:rsid w:val="00032533"/>
    <w:rsid w:val="00032DFD"/>
    <w:rsid w:val="00032E3F"/>
    <w:rsid w:val="0003372C"/>
    <w:rsid w:val="0003447A"/>
    <w:rsid w:val="0003536E"/>
    <w:rsid w:val="000404D4"/>
    <w:rsid w:val="00043106"/>
    <w:rsid w:val="00044B7A"/>
    <w:rsid w:val="00045D08"/>
    <w:rsid w:val="0004632C"/>
    <w:rsid w:val="00056869"/>
    <w:rsid w:val="0006318E"/>
    <w:rsid w:val="00065968"/>
    <w:rsid w:val="000673EB"/>
    <w:rsid w:val="0007090E"/>
    <w:rsid w:val="00071992"/>
    <w:rsid w:val="000739A7"/>
    <w:rsid w:val="00076227"/>
    <w:rsid w:val="00077309"/>
    <w:rsid w:val="000777E2"/>
    <w:rsid w:val="00086EFD"/>
    <w:rsid w:val="00094D75"/>
    <w:rsid w:val="0009626E"/>
    <w:rsid w:val="000A2D70"/>
    <w:rsid w:val="000A5322"/>
    <w:rsid w:val="000B0DDB"/>
    <w:rsid w:val="000B1005"/>
    <w:rsid w:val="000B340B"/>
    <w:rsid w:val="000B6AE7"/>
    <w:rsid w:val="000C2650"/>
    <w:rsid w:val="000C602B"/>
    <w:rsid w:val="000C6636"/>
    <w:rsid w:val="000C6E6F"/>
    <w:rsid w:val="000D1C4B"/>
    <w:rsid w:val="000D2D59"/>
    <w:rsid w:val="000D62D9"/>
    <w:rsid w:val="000E0AC9"/>
    <w:rsid w:val="000E2803"/>
    <w:rsid w:val="000E352A"/>
    <w:rsid w:val="000E6275"/>
    <w:rsid w:val="000E6D85"/>
    <w:rsid w:val="000F2BF7"/>
    <w:rsid w:val="0010782A"/>
    <w:rsid w:val="00107C15"/>
    <w:rsid w:val="00112964"/>
    <w:rsid w:val="001165B9"/>
    <w:rsid w:val="00116AC5"/>
    <w:rsid w:val="00116E15"/>
    <w:rsid w:val="00123256"/>
    <w:rsid w:val="001374D4"/>
    <w:rsid w:val="00143158"/>
    <w:rsid w:val="00144497"/>
    <w:rsid w:val="0014473B"/>
    <w:rsid w:val="001459B2"/>
    <w:rsid w:val="00147ECA"/>
    <w:rsid w:val="001515CD"/>
    <w:rsid w:val="00155434"/>
    <w:rsid w:val="00167EE3"/>
    <w:rsid w:val="00183B48"/>
    <w:rsid w:val="00185D40"/>
    <w:rsid w:val="00186A0E"/>
    <w:rsid w:val="001901EE"/>
    <w:rsid w:val="00190EB5"/>
    <w:rsid w:val="001938D3"/>
    <w:rsid w:val="001946BE"/>
    <w:rsid w:val="001A0379"/>
    <w:rsid w:val="001A3B60"/>
    <w:rsid w:val="001A74D8"/>
    <w:rsid w:val="001A7ED9"/>
    <w:rsid w:val="001B33F5"/>
    <w:rsid w:val="001B3BEB"/>
    <w:rsid w:val="001B4A84"/>
    <w:rsid w:val="001B643A"/>
    <w:rsid w:val="001C27EF"/>
    <w:rsid w:val="001C39A5"/>
    <w:rsid w:val="001D123E"/>
    <w:rsid w:val="001D2744"/>
    <w:rsid w:val="001D5C26"/>
    <w:rsid w:val="001E0B0A"/>
    <w:rsid w:val="001E2AD8"/>
    <w:rsid w:val="001E4CE5"/>
    <w:rsid w:val="001F0383"/>
    <w:rsid w:val="001F46A8"/>
    <w:rsid w:val="001F5CD2"/>
    <w:rsid w:val="001F6D70"/>
    <w:rsid w:val="001F75F8"/>
    <w:rsid w:val="00200D8A"/>
    <w:rsid w:val="00201EF0"/>
    <w:rsid w:val="0020236C"/>
    <w:rsid w:val="0020244F"/>
    <w:rsid w:val="002060F9"/>
    <w:rsid w:val="0020708F"/>
    <w:rsid w:val="00213F8A"/>
    <w:rsid w:val="0021411A"/>
    <w:rsid w:val="00214552"/>
    <w:rsid w:val="0022115F"/>
    <w:rsid w:val="002241FA"/>
    <w:rsid w:val="002248CF"/>
    <w:rsid w:val="00224CF6"/>
    <w:rsid w:val="00232571"/>
    <w:rsid w:val="00233070"/>
    <w:rsid w:val="00233528"/>
    <w:rsid w:val="002349B3"/>
    <w:rsid w:val="00234FCE"/>
    <w:rsid w:val="00242676"/>
    <w:rsid w:val="0024674E"/>
    <w:rsid w:val="002471B3"/>
    <w:rsid w:val="00251460"/>
    <w:rsid w:val="0025591B"/>
    <w:rsid w:val="0026056C"/>
    <w:rsid w:val="0026424F"/>
    <w:rsid w:val="002650D9"/>
    <w:rsid w:val="00274B44"/>
    <w:rsid w:val="002765B5"/>
    <w:rsid w:val="00277BED"/>
    <w:rsid w:val="0028084F"/>
    <w:rsid w:val="00283E0E"/>
    <w:rsid w:val="0028602A"/>
    <w:rsid w:val="00290C9B"/>
    <w:rsid w:val="0029626B"/>
    <w:rsid w:val="002A3997"/>
    <w:rsid w:val="002A4F1A"/>
    <w:rsid w:val="002A593F"/>
    <w:rsid w:val="002B2404"/>
    <w:rsid w:val="002B316C"/>
    <w:rsid w:val="002B6B94"/>
    <w:rsid w:val="002C07BC"/>
    <w:rsid w:val="002C0BFB"/>
    <w:rsid w:val="002C2020"/>
    <w:rsid w:val="002D0A89"/>
    <w:rsid w:val="002D1143"/>
    <w:rsid w:val="002D35D6"/>
    <w:rsid w:val="002D5D38"/>
    <w:rsid w:val="002D7305"/>
    <w:rsid w:val="002E0474"/>
    <w:rsid w:val="002E0C35"/>
    <w:rsid w:val="002E0F7B"/>
    <w:rsid w:val="002E7682"/>
    <w:rsid w:val="002F328F"/>
    <w:rsid w:val="00322523"/>
    <w:rsid w:val="00322795"/>
    <w:rsid w:val="00324286"/>
    <w:rsid w:val="00326442"/>
    <w:rsid w:val="003343DA"/>
    <w:rsid w:val="0033510F"/>
    <w:rsid w:val="0033610B"/>
    <w:rsid w:val="003405DD"/>
    <w:rsid w:val="0034147F"/>
    <w:rsid w:val="003419A0"/>
    <w:rsid w:val="00347517"/>
    <w:rsid w:val="00353B6E"/>
    <w:rsid w:val="00356426"/>
    <w:rsid w:val="00360F07"/>
    <w:rsid w:val="00363D59"/>
    <w:rsid w:val="003657C6"/>
    <w:rsid w:val="00367236"/>
    <w:rsid w:val="00367BF6"/>
    <w:rsid w:val="0037065B"/>
    <w:rsid w:val="00374C35"/>
    <w:rsid w:val="0037561D"/>
    <w:rsid w:val="003759E0"/>
    <w:rsid w:val="0037626B"/>
    <w:rsid w:val="003763BB"/>
    <w:rsid w:val="00381283"/>
    <w:rsid w:val="003855F6"/>
    <w:rsid w:val="00386A00"/>
    <w:rsid w:val="00394ABB"/>
    <w:rsid w:val="003B0197"/>
    <w:rsid w:val="003C1F8A"/>
    <w:rsid w:val="003C1F92"/>
    <w:rsid w:val="003C2044"/>
    <w:rsid w:val="003C38AE"/>
    <w:rsid w:val="003C5E12"/>
    <w:rsid w:val="003D47BF"/>
    <w:rsid w:val="003D4C1C"/>
    <w:rsid w:val="003D4F81"/>
    <w:rsid w:val="003D6E16"/>
    <w:rsid w:val="003E275A"/>
    <w:rsid w:val="003E30EB"/>
    <w:rsid w:val="003E3A93"/>
    <w:rsid w:val="003E5937"/>
    <w:rsid w:val="003E5E06"/>
    <w:rsid w:val="003E76D5"/>
    <w:rsid w:val="003F2676"/>
    <w:rsid w:val="003F2A91"/>
    <w:rsid w:val="003F3A0F"/>
    <w:rsid w:val="003F5050"/>
    <w:rsid w:val="003F79BA"/>
    <w:rsid w:val="004005F0"/>
    <w:rsid w:val="00400EDB"/>
    <w:rsid w:val="004054FC"/>
    <w:rsid w:val="004109E9"/>
    <w:rsid w:val="004114B7"/>
    <w:rsid w:val="00415E15"/>
    <w:rsid w:val="0041692E"/>
    <w:rsid w:val="00427729"/>
    <w:rsid w:val="004342E3"/>
    <w:rsid w:val="004354B6"/>
    <w:rsid w:val="00437D50"/>
    <w:rsid w:val="004415CD"/>
    <w:rsid w:val="0044232E"/>
    <w:rsid w:val="00443021"/>
    <w:rsid w:val="0044506A"/>
    <w:rsid w:val="00445221"/>
    <w:rsid w:val="00451A45"/>
    <w:rsid w:val="00451DF5"/>
    <w:rsid w:val="004521DB"/>
    <w:rsid w:val="00460717"/>
    <w:rsid w:val="00461BC5"/>
    <w:rsid w:val="00462E1A"/>
    <w:rsid w:val="00463309"/>
    <w:rsid w:val="004633F1"/>
    <w:rsid w:val="00464C0B"/>
    <w:rsid w:val="0046512A"/>
    <w:rsid w:val="004666BA"/>
    <w:rsid w:val="0047109B"/>
    <w:rsid w:val="0047178C"/>
    <w:rsid w:val="00476B47"/>
    <w:rsid w:val="0048566C"/>
    <w:rsid w:val="00486D95"/>
    <w:rsid w:val="0049589E"/>
    <w:rsid w:val="00496810"/>
    <w:rsid w:val="00497715"/>
    <w:rsid w:val="004A2D28"/>
    <w:rsid w:val="004A39CD"/>
    <w:rsid w:val="004A6CDB"/>
    <w:rsid w:val="004B3137"/>
    <w:rsid w:val="004B5519"/>
    <w:rsid w:val="004C0485"/>
    <w:rsid w:val="004C1AEC"/>
    <w:rsid w:val="004C2422"/>
    <w:rsid w:val="004C2DA0"/>
    <w:rsid w:val="004D4B32"/>
    <w:rsid w:val="004E07C4"/>
    <w:rsid w:val="004E645B"/>
    <w:rsid w:val="004F1BB5"/>
    <w:rsid w:val="004F492F"/>
    <w:rsid w:val="00500454"/>
    <w:rsid w:val="00502791"/>
    <w:rsid w:val="005027FA"/>
    <w:rsid w:val="00513018"/>
    <w:rsid w:val="005133FC"/>
    <w:rsid w:val="00515779"/>
    <w:rsid w:val="00530BCB"/>
    <w:rsid w:val="00531851"/>
    <w:rsid w:val="00531A0A"/>
    <w:rsid w:val="00532636"/>
    <w:rsid w:val="00533796"/>
    <w:rsid w:val="00535A94"/>
    <w:rsid w:val="005420B1"/>
    <w:rsid w:val="00542A19"/>
    <w:rsid w:val="005474C7"/>
    <w:rsid w:val="005533C3"/>
    <w:rsid w:val="0055359E"/>
    <w:rsid w:val="00554ACD"/>
    <w:rsid w:val="005657D1"/>
    <w:rsid w:val="0056616C"/>
    <w:rsid w:val="005702C8"/>
    <w:rsid w:val="00575D4F"/>
    <w:rsid w:val="00581EEC"/>
    <w:rsid w:val="005876A3"/>
    <w:rsid w:val="0059123B"/>
    <w:rsid w:val="005924A2"/>
    <w:rsid w:val="00592CC3"/>
    <w:rsid w:val="00593B6E"/>
    <w:rsid w:val="00594AD5"/>
    <w:rsid w:val="005A31EB"/>
    <w:rsid w:val="005A5BCA"/>
    <w:rsid w:val="005A7140"/>
    <w:rsid w:val="005A75CF"/>
    <w:rsid w:val="005B654D"/>
    <w:rsid w:val="005C1397"/>
    <w:rsid w:val="005C22CF"/>
    <w:rsid w:val="005C2453"/>
    <w:rsid w:val="005C454A"/>
    <w:rsid w:val="005C70AD"/>
    <w:rsid w:val="005C75F9"/>
    <w:rsid w:val="005D3365"/>
    <w:rsid w:val="005D6202"/>
    <w:rsid w:val="005E16FD"/>
    <w:rsid w:val="005E1F54"/>
    <w:rsid w:val="005E53A1"/>
    <w:rsid w:val="005E5984"/>
    <w:rsid w:val="005F0FB0"/>
    <w:rsid w:val="005F1798"/>
    <w:rsid w:val="005F4420"/>
    <w:rsid w:val="0060102E"/>
    <w:rsid w:val="00603A15"/>
    <w:rsid w:val="006057FD"/>
    <w:rsid w:val="00605AA7"/>
    <w:rsid w:val="0061544D"/>
    <w:rsid w:val="00615C0B"/>
    <w:rsid w:val="0061740D"/>
    <w:rsid w:val="00617C8D"/>
    <w:rsid w:val="006200C3"/>
    <w:rsid w:val="006218B6"/>
    <w:rsid w:val="0062746E"/>
    <w:rsid w:val="0063118A"/>
    <w:rsid w:val="00632269"/>
    <w:rsid w:val="00632502"/>
    <w:rsid w:val="0063420F"/>
    <w:rsid w:val="00634CBC"/>
    <w:rsid w:val="006405C1"/>
    <w:rsid w:val="006451A1"/>
    <w:rsid w:val="00645EDB"/>
    <w:rsid w:val="00647794"/>
    <w:rsid w:val="006508DA"/>
    <w:rsid w:val="00651F77"/>
    <w:rsid w:val="00653A50"/>
    <w:rsid w:val="00656206"/>
    <w:rsid w:val="0065793E"/>
    <w:rsid w:val="00660E9F"/>
    <w:rsid w:val="00662FF1"/>
    <w:rsid w:val="006711B7"/>
    <w:rsid w:val="006747A9"/>
    <w:rsid w:val="00683440"/>
    <w:rsid w:val="00683C91"/>
    <w:rsid w:val="00690684"/>
    <w:rsid w:val="006921CE"/>
    <w:rsid w:val="006A153C"/>
    <w:rsid w:val="006A167F"/>
    <w:rsid w:val="006B2B42"/>
    <w:rsid w:val="006C417B"/>
    <w:rsid w:val="006D1346"/>
    <w:rsid w:val="006D51F0"/>
    <w:rsid w:val="006D7041"/>
    <w:rsid w:val="006E0FFE"/>
    <w:rsid w:val="006E591D"/>
    <w:rsid w:val="006F3064"/>
    <w:rsid w:val="006F4032"/>
    <w:rsid w:val="006F754C"/>
    <w:rsid w:val="00703ADF"/>
    <w:rsid w:val="0070602B"/>
    <w:rsid w:val="00711961"/>
    <w:rsid w:val="007127C8"/>
    <w:rsid w:val="00713345"/>
    <w:rsid w:val="007158DE"/>
    <w:rsid w:val="00723A35"/>
    <w:rsid w:val="00723B5B"/>
    <w:rsid w:val="00733DF5"/>
    <w:rsid w:val="00741325"/>
    <w:rsid w:val="00741D77"/>
    <w:rsid w:val="00741E9A"/>
    <w:rsid w:val="007427C6"/>
    <w:rsid w:val="007472E2"/>
    <w:rsid w:val="00750C7C"/>
    <w:rsid w:val="00754B49"/>
    <w:rsid w:val="00755671"/>
    <w:rsid w:val="007565D3"/>
    <w:rsid w:val="0075703C"/>
    <w:rsid w:val="007821F3"/>
    <w:rsid w:val="00786FE0"/>
    <w:rsid w:val="00791A8D"/>
    <w:rsid w:val="00795318"/>
    <w:rsid w:val="007A08DD"/>
    <w:rsid w:val="007A0E4E"/>
    <w:rsid w:val="007A23BA"/>
    <w:rsid w:val="007A3256"/>
    <w:rsid w:val="007A533E"/>
    <w:rsid w:val="007B4D83"/>
    <w:rsid w:val="007C076A"/>
    <w:rsid w:val="007C2D57"/>
    <w:rsid w:val="007C5D91"/>
    <w:rsid w:val="007C763C"/>
    <w:rsid w:val="007D25E4"/>
    <w:rsid w:val="007D6047"/>
    <w:rsid w:val="007E08BE"/>
    <w:rsid w:val="007E28E0"/>
    <w:rsid w:val="007E2EFC"/>
    <w:rsid w:val="007E318C"/>
    <w:rsid w:val="007E353F"/>
    <w:rsid w:val="007F2185"/>
    <w:rsid w:val="00803B19"/>
    <w:rsid w:val="0080516F"/>
    <w:rsid w:val="00807D6E"/>
    <w:rsid w:val="00810351"/>
    <w:rsid w:val="00812D78"/>
    <w:rsid w:val="008132BE"/>
    <w:rsid w:val="008144B7"/>
    <w:rsid w:val="008240CF"/>
    <w:rsid w:val="00825D24"/>
    <w:rsid w:val="00833206"/>
    <w:rsid w:val="008364DA"/>
    <w:rsid w:val="00842728"/>
    <w:rsid w:val="008470C4"/>
    <w:rsid w:val="00857718"/>
    <w:rsid w:val="008614C8"/>
    <w:rsid w:val="008618F4"/>
    <w:rsid w:val="00862559"/>
    <w:rsid w:val="00866F29"/>
    <w:rsid w:val="00867949"/>
    <w:rsid w:val="008722EB"/>
    <w:rsid w:val="00875785"/>
    <w:rsid w:val="008763F3"/>
    <w:rsid w:val="00892676"/>
    <w:rsid w:val="008932B4"/>
    <w:rsid w:val="008A0647"/>
    <w:rsid w:val="008A7870"/>
    <w:rsid w:val="008B12E0"/>
    <w:rsid w:val="008B1385"/>
    <w:rsid w:val="008B3AFE"/>
    <w:rsid w:val="008B3C31"/>
    <w:rsid w:val="008B4A9B"/>
    <w:rsid w:val="008C05A9"/>
    <w:rsid w:val="008C56B8"/>
    <w:rsid w:val="008C78D6"/>
    <w:rsid w:val="008D16B6"/>
    <w:rsid w:val="008D57D8"/>
    <w:rsid w:val="008D5840"/>
    <w:rsid w:val="008D6657"/>
    <w:rsid w:val="008E1438"/>
    <w:rsid w:val="008E2C36"/>
    <w:rsid w:val="008F0402"/>
    <w:rsid w:val="008F0F16"/>
    <w:rsid w:val="008F4E6D"/>
    <w:rsid w:val="008F5D71"/>
    <w:rsid w:val="009025B2"/>
    <w:rsid w:val="009033FF"/>
    <w:rsid w:val="00904322"/>
    <w:rsid w:val="0090511B"/>
    <w:rsid w:val="00913B44"/>
    <w:rsid w:val="009146DD"/>
    <w:rsid w:val="00920865"/>
    <w:rsid w:val="00921A13"/>
    <w:rsid w:val="00922375"/>
    <w:rsid w:val="00931B8E"/>
    <w:rsid w:val="00931D25"/>
    <w:rsid w:val="0094585C"/>
    <w:rsid w:val="00950A01"/>
    <w:rsid w:val="0095216B"/>
    <w:rsid w:val="00952308"/>
    <w:rsid w:val="009538D2"/>
    <w:rsid w:val="00956644"/>
    <w:rsid w:val="00960BCE"/>
    <w:rsid w:val="009623EB"/>
    <w:rsid w:val="0096706F"/>
    <w:rsid w:val="00972AEE"/>
    <w:rsid w:val="009740BA"/>
    <w:rsid w:val="0097731D"/>
    <w:rsid w:val="00984B6F"/>
    <w:rsid w:val="00986F3A"/>
    <w:rsid w:val="00990376"/>
    <w:rsid w:val="0099087D"/>
    <w:rsid w:val="009913FD"/>
    <w:rsid w:val="00992ED6"/>
    <w:rsid w:val="009A3D24"/>
    <w:rsid w:val="009A4842"/>
    <w:rsid w:val="009B5866"/>
    <w:rsid w:val="009C0C9A"/>
    <w:rsid w:val="009C1207"/>
    <w:rsid w:val="009C6F10"/>
    <w:rsid w:val="009D2980"/>
    <w:rsid w:val="009D4AD6"/>
    <w:rsid w:val="009D5B04"/>
    <w:rsid w:val="009E1C07"/>
    <w:rsid w:val="009E4B5B"/>
    <w:rsid w:val="009E681A"/>
    <w:rsid w:val="009F105B"/>
    <w:rsid w:val="009F3142"/>
    <w:rsid w:val="009F33C8"/>
    <w:rsid w:val="00A05A4B"/>
    <w:rsid w:val="00A07DA7"/>
    <w:rsid w:val="00A100D5"/>
    <w:rsid w:val="00A20D70"/>
    <w:rsid w:val="00A22316"/>
    <w:rsid w:val="00A24C7D"/>
    <w:rsid w:val="00A2521D"/>
    <w:rsid w:val="00A34446"/>
    <w:rsid w:val="00A35DE1"/>
    <w:rsid w:val="00A376FD"/>
    <w:rsid w:val="00A43E94"/>
    <w:rsid w:val="00A43F88"/>
    <w:rsid w:val="00A44C76"/>
    <w:rsid w:val="00A47FE1"/>
    <w:rsid w:val="00A50554"/>
    <w:rsid w:val="00A5294F"/>
    <w:rsid w:val="00A5433A"/>
    <w:rsid w:val="00A568A6"/>
    <w:rsid w:val="00A62EF0"/>
    <w:rsid w:val="00A734CC"/>
    <w:rsid w:val="00A735C8"/>
    <w:rsid w:val="00A775C0"/>
    <w:rsid w:val="00A83A4E"/>
    <w:rsid w:val="00A90058"/>
    <w:rsid w:val="00A97723"/>
    <w:rsid w:val="00AA0319"/>
    <w:rsid w:val="00AA6EB9"/>
    <w:rsid w:val="00AB359D"/>
    <w:rsid w:val="00AB6C01"/>
    <w:rsid w:val="00AD0A0C"/>
    <w:rsid w:val="00AD0A39"/>
    <w:rsid w:val="00AD2306"/>
    <w:rsid w:val="00AD7E20"/>
    <w:rsid w:val="00AE567C"/>
    <w:rsid w:val="00AE68A0"/>
    <w:rsid w:val="00AF1F5F"/>
    <w:rsid w:val="00AF2B85"/>
    <w:rsid w:val="00AF6F38"/>
    <w:rsid w:val="00AF7B6A"/>
    <w:rsid w:val="00B04B45"/>
    <w:rsid w:val="00B20900"/>
    <w:rsid w:val="00B21EC2"/>
    <w:rsid w:val="00B220AB"/>
    <w:rsid w:val="00B24AA6"/>
    <w:rsid w:val="00B26990"/>
    <w:rsid w:val="00B2721C"/>
    <w:rsid w:val="00B275AC"/>
    <w:rsid w:val="00B32866"/>
    <w:rsid w:val="00B32A29"/>
    <w:rsid w:val="00B371FA"/>
    <w:rsid w:val="00B469DE"/>
    <w:rsid w:val="00B537BB"/>
    <w:rsid w:val="00B67567"/>
    <w:rsid w:val="00B71031"/>
    <w:rsid w:val="00B82A9D"/>
    <w:rsid w:val="00B878D8"/>
    <w:rsid w:val="00B928D2"/>
    <w:rsid w:val="00B93C14"/>
    <w:rsid w:val="00B9553F"/>
    <w:rsid w:val="00BA279F"/>
    <w:rsid w:val="00BA2A8D"/>
    <w:rsid w:val="00BA2EBC"/>
    <w:rsid w:val="00BA336F"/>
    <w:rsid w:val="00BA3452"/>
    <w:rsid w:val="00BB24A7"/>
    <w:rsid w:val="00BB380E"/>
    <w:rsid w:val="00BB5F1E"/>
    <w:rsid w:val="00BB69F3"/>
    <w:rsid w:val="00BC0FAA"/>
    <w:rsid w:val="00BC6792"/>
    <w:rsid w:val="00BD1A6C"/>
    <w:rsid w:val="00BD7348"/>
    <w:rsid w:val="00BE2BB9"/>
    <w:rsid w:val="00BE608F"/>
    <w:rsid w:val="00BF0402"/>
    <w:rsid w:val="00BF1197"/>
    <w:rsid w:val="00BF1E59"/>
    <w:rsid w:val="00BF539F"/>
    <w:rsid w:val="00BF7020"/>
    <w:rsid w:val="00C036CA"/>
    <w:rsid w:val="00C129D4"/>
    <w:rsid w:val="00C12DF6"/>
    <w:rsid w:val="00C13942"/>
    <w:rsid w:val="00C15722"/>
    <w:rsid w:val="00C17DFE"/>
    <w:rsid w:val="00C228BA"/>
    <w:rsid w:val="00C3263C"/>
    <w:rsid w:val="00C356A9"/>
    <w:rsid w:val="00C35ABE"/>
    <w:rsid w:val="00C41310"/>
    <w:rsid w:val="00C439DA"/>
    <w:rsid w:val="00C5086F"/>
    <w:rsid w:val="00C60718"/>
    <w:rsid w:val="00C610FF"/>
    <w:rsid w:val="00C65D38"/>
    <w:rsid w:val="00C65F6C"/>
    <w:rsid w:val="00C67327"/>
    <w:rsid w:val="00C67929"/>
    <w:rsid w:val="00C67ACB"/>
    <w:rsid w:val="00C72E90"/>
    <w:rsid w:val="00C7464C"/>
    <w:rsid w:val="00C75B90"/>
    <w:rsid w:val="00C764A3"/>
    <w:rsid w:val="00C8162A"/>
    <w:rsid w:val="00C83272"/>
    <w:rsid w:val="00C836E6"/>
    <w:rsid w:val="00C90A0F"/>
    <w:rsid w:val="00C9195E"/>
    <w:rsid w:val="00C92E2A"/>
    <w:rsid w:val="00C931D8"/>
    <w:rsid w:val="00C9688C"/>
    <w:rsid w:val="00C97419"/>
    <w:rsid w:val="00CA3DA3"/>
    <w:rsid w:val="00CA4BFC"/>
    <w:rsid w:val="00CA62FC"/>
    <w:rsid w:val="00CB2E18"/>
    <w:rsid w:val="00CB67C2"/>
    <w:rsid w:val="00CC20D0"/>
    <w:rsid w:val="00CC2A77"/>
    <w:rsid w:val="00CC3153"/>
    <w:rsid w:val="00CC5968"/>
    <w:rsid w:val="00CC6007"/>
    <w:rsid w:val="00CC6F96"/>
    <w:rsid w:val="00CD3B18"/>
    <w:rsid w:val="00CD5603"/>
    <w:rsid w:val="00CE32B3"/>
    <w:rsid w:val="00CE5B14"/>
    <w:rsid w:val="00CE7790"/>
    <w:rsid w:val="00CF006E"/>
    <w:rsid w:val="00CF0259"/>
    <w:rsid w:val="00CF0647"/>
    <w:rsid w:val="00CF3002"/>
    <w:rsid w:val="00CF35EF"/>
    <w:rsid w:val="00CF665E"/>
    <w:rsid w:val="00D040CD"/>
    <w:rsid w:val="00D04380"/>
    <w:rsid w:val="00D06C09"/>
    <w:rsid w:val="00D10754"/>
    <w:rsid w:val="00D13CF5"/>
    <w:rsid w:val="00D14746"/>
    <w:rsid w:val="00D14F92"/>
    <w:rsid w:val="00D216F4"/>
    <w:rsid w:val="00D22AE1"/>
    <w:rsid w:val="00D25FEB"/>
    <w:rsid w:val="00D27B14"/>
    <w:rsid w:val="00D27D39"/>
    <w:rsid w:val="00D32994"/>
    <w:rsid w:val="00D359EE"/>
    <w:rsid w:val="00D36D67"/>
    <w:rsid w:val="00D36E24"/>
    <w:rsid w:val="00D4622E"/>
    <w:rsid w:val="00D538F0"/>
    <w:rsid w:val="00D545A5"/>
    <w:rsid w:val="00D552F3"/>
    <w:rsid w:val="00D6087C"/>
    <w:rsid w:val="00D61440"/>
    <w:rsid w:val="00D61BE6"/>
    <w:rsid w:val="00D67559"/>
    <w:rsid w:val="00D67E2B"/>
    <w:rsid w:val="00D74E2A"/>
    <w:rsid w:val="00D80919"/>
    <w:rsid w:val="00D81422"/>
    <w:rsid w:val="00D814FF"/>
    <w:rsid w:val="00D81D99"/>
    <w:rsid w:val="00D8308A"/>
    <w:rsid w:val="00D84AB8"/>
    <w:rsid w:val="00D9106C"/>
    <w:rsid w:val="00D911AA"/>
    <w:rsid w:val="00D964E9"/>
    <w:rsid w:val="00DA0FDB"/>
    <w:rsid w:val="00DA6558"/>
    <w:rsid w:val="00DB1EB0"/>
    <w:rsid w:val="00DB3C1C"/>
    <w:rsid w:val="00DB5CB4"/>
    <w:rsid w:val="00DB62AA"/>
    <w:rsid w:val="00DC4247"/>
    <w:rsid w:val="00DC43A0"/>
    <w:rsid w:val="00DC4B50"/>
    <w:rsid w:val="00DC56FD"/>
    <w:rsid w:val="00DD0ED2"/>
    <w:rsid w:val="00DD1E9A"/>
    <w:rsid w:val="00DD609B"/>
    <w:rsid w:val="00DD685F"/>
    <w:rsid w:val="00DE1BC4"/>
    <w:rsid w:val="00DE247E"/>
    <w:rsid w:val="00DF0053"/>
    <w:rsid w:val="00DF1B2B"/>
    <w:rsid w:val="00DF3C08"/>
    <w:rsid w:val="00DF48C7"/>
    <w:rsid w:val="00DF53EB"/>
    <w:rsid w:val="00DF679A"/>
    <w:rsid w:val="00E02DEC"/>
    <w:rsid w:val="00E05208"/>
    <w:rsid w:val="00E13C4A"/>
    <w:rsid w:val="00E17B03"/>
    <w:rsid w:val="00E20FF3"/>
    <w:rsid w:val="00E211E6"/>
    <w:rsid w:val="00E23BB5"/>
    <w:rsid w:val="00E33DAF"/>
    <w:rsid w:val="00E341AD"/>
    <w:rsid w:val="00E36EAB"/>
    <w:rsid w:val="00E4543B"/>
    <w:rsid w:val="00E54473"/>
    <w:rsid w:val="00E54820"/>
    <w:rsid w:val="00E5556D"/>
    <w:rsid w:val="00E56B4A"/>
    <w:rsid w:val="00E61E8A"/>
    <w:rsid w:val="00E645A6"/>
    <w:rsid w:val="00E65D97"/>
    <w:rsid w:val="00E67F5E"/>
    <w:rsid w:val="00E70900"/>
    <w:rsid w:val="00E70F71"/>
    <w:rsid w:val="00E74A3C"/>
    <w:rsid w:val="00E83357"/>
    <w:rsid w:val="00E851A8"/>
    <w:rsid w:val="00E933E7"/>
    <w:rsid w:val="00E96CCB"/>
    <w:rsid w:val="00EA2D98"/>
    <w:rsid w:val="00EA3476"/>
    <w:rsid w:val="00EA48D3"/>
    <w:rsid w:val="00EA5DA6"/>
    <w:rsid w:val="00EA6C77"/>
    <w:rsid w:val="00EC0CA7"/>
    <w:rsid w:val="00EC1FC6"/>
    <w:rsid w:val="00EC2F44"/>
    <w:rsid w:val="00EC5BE0"/>
    <w:rsid w:val="00EC68DD"/>
    <w:rsid w:val="00ED1634"/>
    <w:rsid w:val="00ED27C3"/>
    <w:rsid w:val="00ED5C68"/>
    <w:rsid w:val="00EE15CC"/>
    <w:rsid w:val="00EE2F7E"/>
    <w:rsid w:val="00EE4573"/>
    <w:rsid w:val="00EE45C2"/>
    <w:rsid w:val="00EE733E"/>
    <w:rsid w:val="00EF18C8"/>
    <w:rsid w:val="00EF22FC"/>
    <w:rsid w:val="00EF669E"/>
    <w:rsid w:val="00F00597"/>
    <w:rsid w:val="00F01D7E"/>
    <w:rsid w:val="00F07FCE"/>
    <w:rsid w:val="00F12337"/>
    <w:rsid w:val="00F14D53"/>
    <w:rsid w:val="00F1655E"/>
    <w:rsid w:val="00F17023"/>
    <w:rsid w:val="00F30170"/>
    <w:rsid w:val="00F30425"/>
    <w:rsid w:val="00F43218"/>
    <w:rsid w:val="00F47BC8"/>
    <w:rsid w:val="00F5080C"/>
    <w:rsid w:val="00F50B84"/>
    <w:rsid w:val="00F53518"/>
    <w:rsid w:val="00F5765D"/>
    <w:rsid w:val="00F66499"/>
    <w:rsid w:val="00F763F7"/>
    <w:rsid w:val="00F76712"/>
    <w:rsid w:val="00F76D2D"/>
    <w:rsid w:val="00F77EFA"/>
    <w:rsid w:val="00F807AE"/>
    <w:rsid w:val="00F83339"/>
    <w:rsid w:val="00F83BEE"/>
    <w:rsid w:val="00F84106"/>
    <w:rsid w:val="00F91A67"/>
    <w:rsid w:val="00F936A5"/>
    <w:rsid w:val="00F94AC3"/>
    <w:rsid w:val="00F96E9D"/>
    <w:rsid w:val="00FA0236"/>
    <w:rsid w:val="00FA1042"/>
    <w:rsid w:val="00FA2BF8"/>
    <w:rsid w:val="00FA2DB9"/>
    <w:rsid w:val="00FA4971"/>
    <w:rsid w:val="00FA51DE"/>
    <w:rsid w:val="00FB4F8B"/>
    <w:rsid w:val="00FC7C69"/>
    <w:rsid w:val="00FD2E82"/>
    <w:rsid w:val="00FE323E"/>
    <w:rsid w:val="00FE64C7"/>
    <w:rsid w:val="00FF05FE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4B628FC"/>
  <w15:docId w15:val="{2D464298-4AFF-4C56-9FFD-D1C19E39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1 Norm"/>
    <w:qFormat/>
    <w:rsid w:val="001B643A"/>
    <w:pPr>
      <w:spacing w:after="120"/>
    </w:pPr>
    <w:rPr>
      <w:rFonts w:asciiTheme="minorHAnsi" w:hAnsiTheme="minorHAnsi" w:cs="Arial"/>
      <w:color w:val="333333" w:themeColor="text1"/>
      <w:sz w:val="22"/>
    </w:rPr>
  </w:style>
  <w:style w:type="paragraph" w:styleId="berschrift1">
    <w:name w:val="heading 1"/>
    <w:basedOn w:val="Titel"/>
    <w:next w:val="Standard"/>
    <w:link w:val="berschrift1Zchn"/>
    <w:qFormat/>
    <w:rsid w:val="00E67F5E"/>
    <w:pPr>
      <w:numPr>
        <w:numId w:val="4"/>
      </w:numPr>
      <w:spacing w:before="240" w:after="120"/>
      <w:outlineLvl w:val="0"/>
    </w:pPr>
    <w:rPr>
      <w:sz w:val="36"/>
    </w:rPr>
  </w:style>
  <w:style w:type="paragraph" w:styleId="berschrift2">
    <w:name w:val="heading 2"/>
    <w:basedOn w:val="berschrift1"/>
    <w:next w:val="Standardtext"/>
    <w:link w:val="berschrift2Zchn"/>
    <w:unhideWhenUsed/>
    <w:qFormat/>
    <w:rsid w:val="00E67F5E"/>
    <w:pPr>
      <w:numPr>
        <w:ilvl w:val="1"/>
      </w:numPr>
      <w:outlineLvl w:val="1"/>
    </w:pPr>
    <w:rPr>
      <w:sz w:val="28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E67F5E"/>
    <w:pPr>
      <w:keepNext/>
      <w:keepLines/>
      <w:numPr>
        <w:ilvl w:val="2"/>
        <w:numId w:val="4"/>
      </w:numPr>
      <w:spacing w:before="220"/>
      <w:outlineLvl w:val="2"/>
    </w:pPr>
    <w:rPr>
      <w:rFonts w:eastAsiaTheme="majorEastAsia"/>
      <w:bCs/>
      <w:color w:val="004992" w:themeColor="accent1"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autoRedefine/>
    <w:unhideWhenUsed/>
    <w:qFormat/>
    <w:rsid w:val="00214552"/>
    <w:pPr>
      <w:keepNext/>
      <w:keepLines/>
      <w:numPr>
        <w:ilvl w:val="3"/>
        <w:numId w:val="4"/>
      </w:numPr>
      <w:spacing w:before="200"/>
      <w:outlineLvl w:val="3"/>
    </w:pPr>
    <w:rPr>
      <w:rFonts w:eastAsiaTheme="majorEastAsia" w:cstheme="majorBidi"/>
      <w:bCs/>
      <w:i/>
      <w:iCs/>
      <w:color w:val="004992" w:themeColor="accent1"/>
    </w:rPr>
  </w:style>
  <w:style w:type="paragraph" w:styleId="berschrift5">
    <w:name w:val="heading 5"/>
    <w:basedOn w:val="Standard"/>
    <w:next w:val="Standard"/>
    <w:link w:val="berschrift5Zchn"/>
    <w:rsid w:val="00E67F5E"/>
    <w:pPr>
      <w:numPr>
        <w:ilvl w:val="4"/>
        <w:numId w:val="4"/>
      </w:numPr>
      <w:spacing w:before="40" w:after="0"/>
      <w:outlineLvl w:val="4"/>
    </w:pPr>
    <w:rPr>
      <w:rFonts w:ascii="Arial" w:hAnsi="Arial" w:cs="Times New Roman"/>
      <w:color w:val="auto"/>
    </w:rPr>
  </w:style>
  <w:style w:type="paragraph" w:styleId="berschrift6">
    <w:name w:val="heading 6"/>
    <w:basedOn w:val="Standard"/>
    <w:next w:val="Standard"/>
    <w:link w:val="berschrift6Zchn"/>
    <w:rsid w:val="00E67F5E"/>
    <w:pPr>
      <w:numPr>
        <w:ilvl w:val="5"/>
        <w:numId w:val="4"/>
      </w:numPr>
      <w:spacing w:before="40" w:after="0"/>
      <w:outlineLvl w:val="5"/>
    </w:pPr>
    <w:rPr>
      <w:rFonts w:ascii="Arial" w:hAnsi="Arial" w:cs="Times New Roman"/>
      <w:color w:val="auto"/>
    </w:rPr>
  </w:style>
  <w:style w:type="paragraph" w:styleId="berschrift7">
    <w:name w:val="heading 7"/>
    <w:basedOn w:val="Standard"/>
    <w:next w:val="Standard"/>
    <w:link w:val="berschrift7Zchn"/>
    <w:rsid w:val="00E67F5E"/>
    <w:pPr>
      <w:numPr>
        <w:ilvl w:val="6"/>
        <w:numId w:val="4"/>
      </w:numPr>
      <w:spacing w:before="240" w:after="60"/>
      <w:outlineLvl w:val="6"/>
    </w:pPr>
    <w:rPr>
      <w:rFonts w:ascii="Arial" w:hAnsi="Arial" w:cs="Times New Roman"/>
      <w:color w:val="auto"/>
    </w:rPr>
  </w:style>
  <w:style w:type="paragraph" w:styleId="berschrift8">
    <w:name w:val="heading 8"/>
    <w:basedOn w:val="Standard"/>
    <w:next w:val="Standard"/>
    <w:link w:val="berschrift8Zchn"/>
    <w:rsid w:val="00E67F5E"/>
    <w:pPr>
      <w:numPr>
        <w:ilvl w:val="7"/>
        <w:numId w:val="4"/>
      </w:numPr>
      <w:spacing w:before="240" w:after="60"/>
      <w:outlineLvl w:val="7"/>
    </w:pPr>
    <w:rPr>
      <w:rFonts w:ascii="Arial" w:hAnsi="Arial" w:cs="Times New Roman"/>
      <w:i/>
      <w:color w:val="auto"/>
    </w:rPr>
  </w:style>
  <w:style w:type="paragraph" w:styleId="berschrift9">
    <w:name w:val="heading 9"/>
    <w:basedOn w:val="Standard"/>
    <w:next w:val="Standard"/>
    <w:link w:val="berschrift9Zchn"/>
    <w:rsid w:val="00E67F5E"/>
    <w:pPr>
      <w:numPr>
        <w:ilvl w:val="8"/>
        <w:numId w:val="4"/>
      </w:numPr>
      <w:spacing w:before="240" w:after="60"/>
      <w:outlineLvl w:val="8"/>
    </w:pPr>
    <w:rPr>
      <w:rFonts w:ascii="Arial" w:hAnsi="Arial" w:cs="Times New Roman"/>
      <w:i/>
      <w:color w:val="aut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6711B7"/>
    <w:pPr>
      <w:spacing w:after="0"/>
      <w:jc w:val="left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6711B7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rsid w:val="00E67F5E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E67F5E"/>
    <w:rPr>
      <w:rFonts w:asciiTheme="minorHAnsi" w:hAnsiTheme="minorHAnsi" w:cs="Arial"/>
      <w:color w:val="004992" w:themeColor="accent1"/>
      <w:sz w:val="28"/>
      <w:szCs w:val="36"/>
    </w:rPr>
  </w:style>
  <w:style w:type="character" w:customStyle="1" w:styleId="berschrift3Zchn">
    <w:name w:val="Überschrift 3 Zchn"/>
    <w:basedOn w:val="Absatz-Standardschriftart"/>
    <w:link w:val="berschrift3"/>
    <w:rsid w:val="007565D3"/>
    <w:rPr>
      <w:rFonts w:asciiTheme="minorHAnsi" w:eastAsiaTheme="majorEastAsia" w:hAnsiTheme="minorHAnsi" w:cs="Arial"/>
      <w:bCs/>
      <w:color w:val="004992" w:themeColor="accent1"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BD1A6C"/>
    <w:pPr>
      <w:tabs>
        <w:tab w:val="right" w:leader="dot" w:pos="9072"/>
      </w:tabs>
      <w:spacing w:before="120"/>
    </w:pPr>
    <w:rPr>
      <w:rFonts w:eastAsiaTheme="minorHAnsi"/>
      <w:b/>
      <w:bCs/>
      <w:noProof/>
      <w:sz w:val="20"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BD1A6C"/>
    <w:pPr>
      <w:tabs>
        <w:tab w:val="right" w:leader="dot" w:pos="9072"/>
      </w:tabs>
      <w:ind w:left="220"/>
    </w:pPr>
    <w:rPr>
      <w:rFonts w:eastAsiaTheme="minorHAnsi"/>
      <w:noProof/>
      <w:sz w:val="20"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BD1A6C"/>
    <w:pPr>
      <w:tabs>
        <w:tab w:val="right" w:leader="dot" w:pos="9072"/>
      </w:tabs>
      <w:ind w:left="440"/>
    </w:pPr>
    <w:rPr>
      <w:rFonts w:eastAsiaTheme="minorHAnsi"/>
      <w:iCs/>
      <w:noProof/>
      <w:sz w:val="20"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214552"/>
    <w:rPr>
      <w:rFonts w:asciiTheme="minorHAnsi" w:eastAsiaTheme="majorEastAsia" w:hAnsiTheme="minorHAnsi" w:cstheme="majorBidi"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qFormat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rsid w:val="004A2D28"/>
    <w:rPr>
      <w:noProof/>
      <w:lang w:val="en-US"/>
    </w:rPr>
  </w:style>
  <w:style w:type="character" w:customStyle="1" w:styleId="1bblau">
    <w:name w:val="1b blau"/>
    <w:uiPriority w:val="1"/>
    <w:rsid w:val="000C2650"/>
    <w:rPr>
      <w:rFonts w:asciiTheme="minorHAnsi" w:hAnsiTheme="minorHAnsi"/>
      <w:b w:val="0"/>
      <w:bCs w:val="0"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4A2D28"/>
    <w:rPr>
      <w:rFonts w:asciiTheme="minorHAnsi" w:hAnsiTheme="minorHAnsi" w:cs="Arial"/>
      <w:noProof/>
      <w:color w:val="333333" w:themeColor="text1"/>
      <w:sz w:val="22"/>
      <w:lang w:val="en-US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rsid w:val="00367BF6"/>
    <w:rPr>
      <w:rFonts w:asciiTheme="minorHAnsi" w:hAnsiTheme="minorHAnsi"/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rsid w:val="00200D8A"/>
    <w:pPr>
      <w:jc w:val="right"/>
    </w:pPr>
  </w:style>
  <w:style w:type="paragraph" w:styleId="Listenabsatz">
    <w:name w:val="List Paragraph"/>
    <w:basedOn w:val="Standard"/>
    <w:link w:val="ListenabsatzZchn"/>
    <w:uiPriority w:val="34"/>
    <w:rsid w:val="000B1005"/>
    <w:pPr>
      <w:ind w:left="720"/>
      <w:contextualSpacing/>
    </w:pPr>
  </w:style>
  <w:style w:type="paragraph" w:customStyle="1" w:styleId="Aufzhlung">
    <w:name w:val="Aufzählung"/>
    <w:basedOn w:val="Listenabsatz"/>
    <w:rsid w:val="00367BF6"/>
    <w:pPr>
      <w:numPr>
        <w:numId w:val="2"/>
      </w:numPr>
    </w:pPr>
  </w:style>
  <w:style w:type="paragraph" w:customStyle="1" w:styleId="Nummerierung">
    <w:name w:val="Nummerierung"/>
    <w:basedOn w:val="Standard"/>
    <w:rsid w:val="000B1005"/>
    <w:pPr>
      <w:numPr>
        <w:numId w:val="3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character" w:styleId="Seitenzahl">
    <w:name w:val="page number"/>
    <w:basedOn w:val="Absatz-Standardschriftart"/>
    <w:rsid w:val="00A43F88"/>
  </w:style>
  <w:style w:type="character" w:customStyle="1" w:styleId="berschrift5Zchn">
    <w:name w:val="Überschrift 5 Zchn"/>
    <w:basedOn w:val="Absatz-Standardschriftart"/>
    <w:link w:val="berschrift5"/>
    <w:rsid w:val="000234BB"/>
    <w:rPr>
      <w:rFonts w:ascii="Arial" w:hAnsi="Arial"/>
      <w:sz w:val="22"/>
    </w:rPr>
  </w:style>
  <w:style w:type="character" w:customStyle="1" w:styleId="berschrift6Zchn">
    <w:name w:val="Überschrift 6 Zchn"/>
    <w:basedOn w:val="Absatz-Standardschriftart"/>
    <w:link w:val="berschrift6"/>
    <w:rsid w:val="000234BB"/>
    <w:rPr>
      <w:rFonts w:ascii="Arial" w:hAnsi="Arial"/>
      <w:sz w:val="22"/>
    </w:rPr>
  </w:style>
  <w:style w:type="character" w:customStyle="1" w:styleId="berschrift7Zchn">
    <w:name w:val="Überschrift 7 Zchn"/>
    <w:basedOn w:val="Absatz-Standardschriftart"/>
    <w:link w:val="berschrift7"/>
    <w:rsid w:val="000234BB"/>
    <w:rPr>
      <w:rFonts w:ascii="Arial" w:hAnsi="Arial"/>
      <w:sz w:val="22"/>
    </w:rPr>
  </w:style>
  <w:style w:type="character" w:customStyle="1" w:styleId="berschrift8Zchn">
    <w:name w:val="Überschrift 8 Zchn"/>
    <w:basedOn w:val="Absatz-Standardschriftart"/>
    <w:link w:val="berschrift8"/>
    <w:rsid w:val="000234BB"/>
    <w:rPr>
      <w:rFonts w:ascii="Arial" w:hAnsi="Arial"/>
      <w:i/>
      <w:sz w:val="22"/>
    </w:rPr>
  </w:style>
  <w:style w:type="character" w:customStyle="1" w:styleId="berschrift9Zchn">
    <w:name w:val="Überschrift 9 Zchn"/>
    <w:basedOn w:val="Absatz-Standardschriftart"/>
    <w:link w:val="berschrift9"/>
    <w:rsid w:val="000234BB"/>
    <w:rPr>
      <w:rFonts w:ascii="Arial" w:hAnsi="Arial"/>
      <w:i/>
      <w:sz w:val="18"/>
    </w:rPr>
  </w:style>
  <w:style w:type="character" w:styleId="Kommentarzeichen">
    <w:name w:val="annotation reference"/>
    <w:unhideWhenUsed/>
    <w:rsid w:val="000234B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234BB"/>
    <w:pPr>
      <w:spacing w:after="0"/>
    </w:pPr>
    <w:rPr>
      <w:rFonts w:ascii="Calibri" w:hAnsi="Calibri" w:cs="Times New Roman"/>
      <w:color w:val="auto"/>
    </w:rPr>
  </w:style>
  <w:style w:type="character" w:customStyle="1" w:styleId="KommentartextZchn">
    <w:name w:val="Kommentartext Zchn"/>
    <w:basedOn w:val="Absatz-Standardschriftart"/>
    <w:link w:val="Kommentartext"/>
    <w:rsid w:val="000234BB"/>
    <w:rPr>
      <w:rFonts w:ascii="Calibri" w:hAnsi="Calibri"/>
      <w:sz w:val="22"/>
    </w:rPr>
  </w:style>
  <w:style w:type="paragraph" w:customStyle="1" w:styleId="Default">
    <w:name w:val="Default"/>
    <w:rsid w:val="000234BB"/>
    <w:pPr>
      <w:autoSpaceDE w:val="0"/>
      <w:autoSpaceDN w:val="0"/>
      <w:adjustRightInd w:val="0"/>
      <w:spacing w:after="0"/>
      <w:jc w:val="left"/>
    </w:pPr>
    <w:rPr>
      <w:rFonts w:ascii="Calibri" w:hAnsi="Calibri" w:cs="Calibri"/>
      <w:color w:val="000000"/>
      <w:sz w:val="24"/>
      <w:szCs w:val="24"/>
    </w:rPr>
  </w:style>
  <w:style w:type="character" w:customStyle="1" w:styleId="ListenabsatzZchn">
    <w:name w:val="Listenabsatz Zchn"/>
    <w:link w:val="Listenabsatz"/>
    <w:uiPriority w:val="34"/>
    <w:rsid w:val="000234BB"/>
    <w:rPr>
      <w:rFonts w:asciiTheme="minorHAnsi" w:hAnsiTheme="minorHAnsi" w:cs="Arial"/>
      <w:color w:val="333333" w:themeColor="text1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0234BB"/>
    <w:pPr>
      <w:keepNext/>
      <w:keepLines/>
      <w:spacing w:line="259" w:lineRule="auto"/>
      <w:outlineLvl w:val="9"/>
    </w:pPr>
    <w:rPr>
      <w:rFonts w:asciiTheme="majorHAnsi" w:eastAsiaTheme="majorEastAsia" w:hAnsiTheme="majorHAnsi" w:cstheme="majorBidi"/>
      <w:color w:val="00366D" w:themeColor="accent1" w:themeShade="BF"/>
      <w:sz w:val="32"/>
      <w:szCs w:val="32"/>
    </w:rPr>
  </w:style>
  <w:style w:type="paragraph" w:styleId="Funotentext">
    <w:name w:val="footnote text"/>
    <w:basedOn w:val="Standard"/>
    <w:link w:val="FunotentextZchn"/>
    <w:autoRedefine/>
    <w:uiPriority w:val="99"/>
    <w:rsid w:val="000109E3"/>
    <w:pPr>
      <w:spacing w:after="0"/>
      <w:ind w:left="540" w:hanging="540"/>
    </w:pPr>
    <w:rPr>
      <w:rFonts w:cs="Times New Roman"/>
      <w:color w:val="auto"/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109E3"/>
    <w:rPr>
      <w:rFonts w:asciiTheme="minorHAnsi" w:hAnsiTheme="minorHAnsi"/>
      <w:sz w:val="16"/>
    </w:rPr>
  </w:style>
  <w:style w:type="character" w:styleId="Funotenzeichen">
    <w:name w:val="footnote reference"/>
    <w:uiPriority w:val="99"/>
    <w:rsid w:val="000234BB"/>
    <w:rPr>
      <w:vertAlign w:val="superscript"/>
    </w:rPr>
  </w:style>
  <w:style w:type="paragraph" w:styleId="Beschriftung">
    <w:name w:val="caption"/>
    <w:basedOn w:val="Standard"/>
    <w:next w:val="Textkrper"/>
    <w:uiPriority w:val="35"/>
    <w:rsid w:val="000234BB"/>
    <w:pPr>
      <w:spacing w:before="120" w:after="160"/>
    </w:pPr>
    <w:rPr>
      <w:rFonts w:ascii="Calibri" w:hAnsi="Calibri" w:cs="Times New Roman"/>
      <w:i/>
      <w:color w:val="auto"/>
      <w:sz w:val="18"/>
    </w:rPr>
  </w:style>
  <w:style w:type="paragraph" w:styleId="Textkrper">
    <w:name w:val="Body Text"/>
    <w:basedOn w:val="Standard"/>
    <w:link w:val="TextkrperZchn"/>
    <w:semiHidden/>
    <w:unhideWhenUsed/>
    <w:rsid w:val="000234BB"/>
  </w:style>
  <w:style w:type="character" w:customStyle="1" w:styleId="TextkrperZchn">
    <w:name w:val="Textkörper Zchn"/>
    <w:basedOn w:val="Absatz-Standardschriftart"/>
    <w:link w:val="Textkrper"/>
    <w:semiHidden/>
    <w:rsid w:val="000234BB"/>
    <w:rPr>
      <w:rFonts w:asciiTheme="minorHAnsi" w:hAnsiTheme="minorHAnsi" w:cs="Arial"/>
      <w:color w:val="333333" w:themeColor="text1"/>
    </w:rPr>
  </w:style>
  <w:style w:type="character" w:styleId="Endnotenzeichen">
    <w:name w:val="endnote reference"/>
    <w:uiPriority w:val="99"/>
    <w:unhideWhenUsed/>
    <w:rsid w:val="008E2C36"/>
    <w:rPr>
      <w:vertAlign w:val="superscript"/>
    </w:rPr>
  </w:style>
  <w:style w:type="paragraph" w:styleId="Listennummer">
    <w:name w:val="List Number"/>
    <w:basedOn w:val="Standard"/>
    <w:rsid w:val="00C036CA"/>
    <w:pPr>
      <w:numPr>
        <w:numId w:val="1"/>
      </w:numPr>
      <w:contextualSpacing/>
    </w:p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97419"/>
    <w:pPr>
      <w:spacing w:after="120"/>
    </w:pPr>
    <w:rPr>
      <w:rFonts w:asciiTheme="minorHAnsi" w:hAnsiTheme="minorHAnsi" w:cs="Arial"/>
      <w:b/>
      <w:bCs/>
      <w:color w:val="333333" w:themeColor="text1"/>
      <w:sz w:val="20"/>
    </w:rPr>
  </w:style>
  <w:style w:type="character" w:customStyle="1" w:styleId="KommentarthemaZchn">
    <w:name w:val="Kommentarthema Zchn"/>
    <w:basedOn w:val="KommentartextZchn"/>
    <w:link w:val="Kommentarthema"/>
    <w:semiHidden/>
    <w:rsid w:val="00C97419"/>
    <w:rPr>
      <w:rFonts w:asciiTheme="minorHAnsi" w:hAnsiTheme="minorHAnsi" w:cs="Arial"/>
      <w:b/>
      <w:bCs/>
      <w:color w:val="333333" w:themeColor="text1"/>
      <w:sz w:val="22"/>
    </w:rPr>
  </w:style>
  <w:style w:type="character" w:styleId="BesuchterLink">
    <w:name w:val="FollowedHyperlink"/>
    <w:basedOn w:val="Absatz-Standardschriftart"/>
    <w:semiHidden/>
    <w:unhideWhenUsed/>
    <w:rsid w:val="004005F0"/>
    <w:rPr>
      <w:color w:val="004992" w:themeColor="followedHyperlink"/>
      <w:u w:val="single"/>
    </w:rPr>
  </w:style>
  <w:style w:type="paragraph" w:styleId="StandardWeb">
    <w:name w:val="Normal (Web)"/>
    <w:basedOn w:val="Standard"/>
    <w:uiPriority w:val="99"/>
    <w:rsid w:val="00CF3002"/>
    <w:pPr>
      <w:spacing w:before="100" w:beforeAutospacing="1" w:after="100" w:afterAutospacing="1"/>
    </w:pPr>
    <w:rPr>
      <w:rFonts w:ascii="Arial" w:hAnsi="Arial" w:cs="Times New Roman"/>
      <w:color w:val="auto"/>
      <w:sz w:val="24"/>
      <w:szCs w:val="24"/>
    </w:rPr>
  </w:style>
  <w:style w:type="character" w:customStyle="1" w:styleId="1cStandardfett">
    <w:name w:val="1c Standard fett"/>
    <w:uiPriority w:val="1"/>
    <w:rsid w:val="000C2650"/>
    <w:rPr>
      <w:rFonts w:asciiTheme="minorHAnsi" w:hAnsiTheme="minorHAnsi"/>
      <w:b/>
      <w:noProof/>
      <w:color w:val="004992" w:themeColor="accent1"/>
      <w:sz w:val="22"/>
      <w:lang w:val="en-US"/>
    </w:rPr>
  </w:style>
  <w:style w:type="character" w:customStyle="1" w:styleId="1dStandardkursiv">
    <w:name w:val="1d Standard kursiv"/>
    <w:uiPriority w:val="1"/>
    <w:rsid w:val="0034147F"/>
    <w:rPr>
      <w:rFonts w:asciiTheme="minorHAnsi" w:hAnsiTheme="minorHAnsi"/>
      <w:i/>
      <w:sz w:val="22"/>
    </w:rPr>
  </w:style>
  <w:style w:type="paragraph" w:customStyle="1" w:styleId="Standardtext">
    <w:name w:val="Standardtext"/>
    <w:basedOn w:val="Standard"/>
    <w:autoRedefine/>
    <w:rsid w:val="00BC0FAA"/>
    <w:rPr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wiechm\Downloads\4.01.02-4_Anlage04_Vorlage-SOP_Rev02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4A706293134A4BB84CCCFD6F1141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2A74AE-A4E6-407B-83BB-5E3B479789C5}"/>
      </w:docPartPr>
      <w:docPartBody>
        <w:p w:rsidR="00CD2CDA" w:rsidRDefault="00373C7D">
          <w:pPr>
            <w:pStyle w:val="594A706293134A4BB84CCCFD6F1141FF"/>
          </w:pPr>
          <w:r w:rsidRPr="00206192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loucester MT Extra Condensed">
    <w:charset w:val="00"/>
    <w:family w:val="roman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CDA"/>
    <w:rsid w:val="002222E5"/>
    <w:rsid w:val="00373C7D"/>
    <w:rsid w:val="004D1E70"/>
    <w:rsid w:val="009248CB"/>
    <w:rsid w:val="00A07CCA"/>
    <w:rsid w:val="00C63E63"/>
    <w:rsid w:val="00CD2CDA"/>
    <w:rsid w:val="00D5736F"/>
    <w:rsid w:val="00DF67A2"/>
    <w:rsid w:val="00E6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63E63"/>
    <w:rPr>
      <w:color w:val="808080"/>
    </w:rPr>
  </w:style>
  <w:style w:type="paragraph" w:customStyle="1" w:styleId="594A706293134A4BB84CCCFD6F1141FF">
    <w:name w:val="594A706293134A4BB84CCCFD6F1141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2025-05-02T00:00:00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>
    <b:Tag>Bun16</b:Tag>
    <b:SourceType>ElectronicSource</b:SourceType>
    <b:Guid>{DF6155B3-2744-4FD6-9937-409543E952B9}</b:Guid>
    <b:Title>Methodischer Leitfaden Morbiditäts- und Mortalitätskonferenzen (M &amp; MK)</b:Title>
    <b:Year>2016</b:Year>
    <b:City>Herbert-Lewin-Platz 1, 10623 Berlin</b:City>
    <b:Author>
      <b:Editor>
        <b:NameList>
          <b:Person>
            <b:Last>Bundesärztekammer</b:Last>
          </b:Person>
        </b:NameList>
      </b:Editor>
    </b:Author>
    <b:URL>https://www.bundesaerztekammer.de/fileadmin/user_upload/downloads/pdf-Ordner/QS/M_Mk.pdf</b:URL>
    <b:YearAccessed>2019</b:YearAccessed>
    <b:MonthAccessed>09</b:MonthAccessed>
    <b:DayAccessed>13</b:DayAccessed>
    <b:Volume>32</b:Volume>
    <b:Edition>1. Auflage</b:Edition>
    <b:PublicationTitle>Schriftenreihe: Texte und Materialien der Bundesärztekammer zur Fortbildung und Weiterbildung</b:PublicationTitle>
    <b:RefOrder>1</b:RefOrder>
  </b:Source>
  <b:Source>
    <b:Tag>Platzhalter1</b:Tag>
    <b:SourceType>ElectronicSource</b:SourceType>
    <b:Guid>{F51C7020-CDC4-43FF-B59F-B5B4E44DC778}</b:Guid>
    <b:RefOrder>2</b:RefOrder>
  </b:Source>
  <b:Source>
    <b:Tag>Pro15</b:Tag>
    <b:SourceType>ArticleInAPeriodical</b:SourceType>
    <b:Guid>{7993A7E9-8198-4EC7-A7EA-670247309E6F}</b:Guid>
    <b:Title>Evaluating inpatient mortality: a new electronic review process that gathers information from front-line providers</b:Title>
    <b:Year>2015</b:Year>
    <b:Pages>31-37</b:Pages>
    <b:PeriodicalTitle>BMJ Quality &amp; Safety</b:PeriodicalTitle>
    <b:Author>
      <b:Author>
        <b:NameList>
          <b:Person>
            <b:Last>Provenzano</b:Last>
            <b:First>Audrey</b:First>
          </b:Person>
          <b:Person>
            <b:Last>Rohan</b:Last>
            <b:First>Shannon</b:First>
          </b:Person>
          <b:Person>
            <b:Last>Trevejo</b:Last>
            <b:First>Elmy</b:First>
          </b:Person>
          <b:Person>
            <b:Last>Burdick </b:Last>
            <b:First>Elisabeth </b:First>
          </b:Person>
          <b:Person>
            <b:Last>Lipsitz</b:Last>
            <b:First>Stuart</b:First>
          </b:Person>
          <b:Person>
            <b:Last>Kachalia</b:Last>
            <b:First>Allen</b:First>
          </b:Person>
        </b:NameList>
      </b:Author>
    </b:Author>
    <b:Volume>24</b:Volume>
    <b:RefOrder>3</b:RefOrder>
  </b:Source>
  <b:Source>
    <b:Tag>Gri09</b:Tag>
    <b:SourceType>ElectronicSource</b:SourceType>
    <b:Guid>{DFF7B9BA-FD1F-451F-839E-8F17525D1F1E}</b:Guid>
    <b:Title>IHI Global Trigger Tool for Measuring Adverse Events (Second Edition)</b:Title>
    <b:Year>2009</b:Year>
    <b:City>Cambridge, Massachusetts: Institute for Healthcare Improvement</b:City>
    <b:PublicationTitle>IHI Innovation Series white paper.</b:PublicationTitle>
    <b:Author>
      <b:Author>
        <b:NameList>
          <b:Person>
            <b:Last>Griffin</b:Last>
            <b:First>Frances A.</b:First>
          </b:Person>
          <b:Person>
            <b:Last>Resar</b:Last>
            <b:First>Roger K.</b:First>
          </b:Person>
        </b:NameList>
      </b:Author>
    </b:Author>
    <b:ProductionCompany>Institute for Healthcare Improvement</b:ProductionCompany>
    <b:RefOrder>4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3C7A14-FE01-422D-B3B5-59986515B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4.01.02-4_Anlage04_Vorlage-SOP_Rev02 (2)</Template>
  <TotalTime>0</TotalTime>
  <Pages>3</Pages>
  <Words>407</Words>
  <Characters>4486</Characters>
  <Application>Microsoft Office Word</Application>
  <DocSecurity>0</DocSecurity>
  <Lines>37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Kontaktdatenbogen ehrenamtliche Tätigkeit</vt:lpstr>
    </vt:vector>
  </TitlesOfParts>
  <Company>Microsoft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Kontaktdatenbogen ehrenamtliche Tätigkeit</dc:title>
  <dc:subject>Zentrales Personal- &amp; Poolmanagement</dc:subject>
  <dc:creator>Katrin Kell</dc:creator>
  <cp:keywords>Anlage 02</cp:keywords>
  <dc:description/>
  <cp:lastModifiedBy>Kell, Katrin</cp:lastModifiedBy>
  <cp:revision>7</cp:revision>
  <cp:lastPrinted>2025-04-28T07:50:00Z</cp:lastPrinted>
  <dcterms:created xsi:type="dcterms:W3CDTF">2025-04-28T07:49:00Z</dcterms:created>
  <dcterms:modified xsi:type="dcterms:W3CDTF">2025-12-04T10:48:00Z</dcterms:modified>
  <cp:category>2.06.01</cp:category>
  <cp:contentStatus>Version 02</cp:contentStatus>
</cp:coreProperties>
</file>