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  <w:gridCol w:w="279"/>
      </w:tblGrid>
      <w:tr w:rsidR="0003447A" w:rsidRPr="0003447A" w14:paraId="6918FFF3" w14:textId="77777777" w:rsidTr="00513018">
        <w:trPr>
          <w:trHeight w:hRule="exact" w:val="284"/>
        </w:trPr>
        <w:tc>
          <w:tcPr>
            <w:tcW w:w="9781" w:type="dxa"/>
          </w:tcPr>
          <w:p w14:paraId="7EAD88C9" w14:textId="77777777" w:rsidR="0003447A" w:rsidRDefault="0003447A" w:rsidP="0033510F">
            <w:pPr>
              <w:pStyle w:val="ZusatzangabenDeckblatt"/>
              <w:jc w:val="left"/>
            </w:pPr>
          </w:p>
        </w:tc>
        <w:tc>
          <w:tcPr>
            <w:tcW w:w="279" w:type="dxa"/>
          </w:tcPr>
          <w:p w14:paraId="626573D1" w14:textId="77777777" w:rsidR="0003447A" w:rsidRDefault="0003447A" w:rsidP="0033510F">
            <w:pPr>
              <w:pStyle w:val="ZusatzangabenDeckblatt"/>
              <w:jc w:val="left"/>
            </w:pPr>
          </w:p>
        </w:tc>
      </w:tr>
      <w:tr w:rsidR="0003447A" w:rsidRPr="0003447A" w14:paraId="20764D88" w14:textId="77777777" w:rsidTr="000A565A">
        <w:trPr>
          <w:trHeight w:hRule="exact" w:val="612"/>
        </w:trPr>
        <w:tc>
          <w:tcPr>
            <w:tcW w:w="9781" w:type="dxa"/>
          </w:tcPr>
          <w:sdt>
            <w:sdtPr>
              <w:alias w:val="Titel"/>
              <w:tag w:val=""/>
              <w:id w:val="1879514813"/>
              <w:placeholder>
                <w:docPart w:val="594A706293134A4BB84CCCFD6F1141F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 w:multiLine="1"/>
            </w:sdtPr>
            <w:sdtEndPr/>
            <w:sdtContent>
              <w:p w14:paraId="7F20041C" w14:textId="77777777" w:rsidR="0003447A" w:rsidRDefault="00F475DB" w:rsidP="000A565A">
                <w:pPr>
                  <w:pStyle w:val="Titel"/>
                </w:pPr>
                <w:r>
                  <w:t xml:space="preserve">Informationen </w:t>
                </w:r>
                <w:r w:rsidR="00FA630C">
                  <w:t xml:space="preserve">zum </w:t>
                </w:r>
                <w:r>
                  <w:t>Ehrenamt im UKE</w:t>
                </w:r>
              </w:p>
            </w:sdtContent>
          </w:sdt>
          <w:p w14:paraId="0A4AA986" w14:textId="77777777" w:rsidR="000A565A" w:rsidRPr="000A565A" w:rsidRDefault="000A565A" w:rsidP="000A565A"/>
        </w:tc>
        <w:tc>
          <w:tcPr>
            <w:tcW w:w="279" w:type="dxa"/>
          </w:tcPr>
          <w:p w14:paraId="6D563D30" w14:textId="77777777" w:rsidR="0003447A" w:rsidRPr="0033510F" w:rsidRDefault="0003447A" w:rsidP="009F105B">
            <w:pPr>
              <w:pStyle w:val="Titel"/>
            </w:pPr>
          </w:p>
        </w:tc>
      </w:tr>
    </w:tbl>
    <w:p w14:paraId="75890DE1" w14:textId="0AB45ABF" w:rsidR="002248CF" w:rsidRDefault="00CF495A" w:rsidP="000A565A">
      <w:pPr>
        <w:pStyle w:val="berschrift1"/>
        <w:numPr>
          <w:ilvl w:val="0"/>
          <w:numId w:val="0"/>
        </w:numPr>
      </w:pPr>
      <w:r w:rsidRPr="00996A8D">
        <w:rPr>
          <w:rFonts w:ascii="Gloucester MT Extra Condensed" w:hAnsi="Gloucester MT Extra Condensed"/>
          <w:noProof/>
          <w:color w:val="7ABC32"/>
          <w:szCs w:val="18"/>
        </w:rPr>
        <w:drawing>
          <wp:anchor distT="0" distB="0" distL="114300" distR="114300" simplePos="0" relativeHeight="251659264" behindDoc="0" locked="0" layoutInCell="1" allowOverlap="1" wp14:anchorId="5D9307AC" wp14:editId="6C9A41F3">
            <wp:simplePos x="0" y="0"/>
            <wp:positionH relativeFrom="column">
              <wp:posOffset>5334000</wp:posOffset>
            </wp:positionH>
            <wp:positionV relativeFrom="paragraph">
              <wp:posOffset>-641350</wp:posOffset>
            </wp:positionV>
            <wp:extent cx="1160890" cy="1157005"/>
            <wp:effectExtent l="0" t="0" r="1270" b="5080"/>
            <wp:wrapNone/>
            <wp:docPr id="8" name="Grafik 8" descr="U:\ZD\PO\Fremdpersonal\Management ZeitarbeitPool\5 Ehrenamt\01_Ehrenamt\10 Öffentlichkeitsarbeit\grüner_Ster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ZD\PO\Fremdpersonal\Management ZeitarbeitPool\5 Ehrenamt\01_Ehrenamt\10 Öffentlichkeitsarbeit\grüner_Ster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890" cy="115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65A">
        <w:t xml:space="preserve">Wir freuen uns sehr, dass </w:t>
      </w:r>
      <w:r w:rsidR="001E6C2B">
        <w:t xml:space="preserve">Du Dich </w:t>
      </w:r>
      <w:r w:rsidR="000A565A">
        <w:t>für eine ehrenamtliche</w:t>
      </w:r>
      <w:r>
        <w:t xml:space="preserve">                  </w:t>
      </w:r>
      <w:r w:rsidR="000A565A">
        <w:t xml:space="preserve"> Mitarbeit im UKE interessi</w:t>
      </w:r>
      <w:r w:rsidR="001E6C2B">
        <w:t>erst</w:t>
      </w:r>
      <w:r w:rsidR="000A565A">
        <w:t>!</w:t>
      </w:r>
    </w:p>
    <w:p w14:paraId="25E668C6" w14:textId="77777777" w:rsidR="007C5AC5" w:rsidRPr="007C5AC5" w:rsidRDefault="007C5AC5" w:rsidP="000A565A">
      <w:pPr>
        <w:pStyle w:val="Empfnger-Adresse"/>
        <w:tabs>
          <w:tab w:val="left" w:pos="0"/>
        </w:tabs>
        <w:rPr>
          <w:rFonts w:ascii="Calibri Light" w:hAnsi="Calibri Light"/>
          <w:sz w:val="16"/>
        </w:rPr>
      </w:pPr>
    </w:p>
    <w:p w14:paraId="134E4D79" w14:textId="3B40981A" w:rsidR="00134A29" w:rsidRPr="00376B55" w:rsidRDefault="000A565A" w:rsidP="003D7315">
      <w:pPr>
        <w:pStyle w:val="Listenabsatz"/>
        <w:ind w:left="0"/>
        <w:outlineLvl w:val="0"/>
        <w:rPr>
          <w:color w:val="auto"/>
        </w:rPr>
      </w:pPr>
      <w:r w:rsidRPr="00376B55">
        <w:rPr>
          <w:color w:val="auto"/>
        </w:rPr>
        <w:t>Ein Ehrenamt im UKE ist eine</w:t>
      </w:r>
      <w:r w:rsidR="00C25DF4" w:rsidRPr="00376B55">
        <w:rPr>
          <w:color w:val="auto"/>
        </w:rPr>
        <w:t xml:space="preserve"> </w:t>
      </w:r>
      <w:r w:rsidR="00BD358A" w:rsidRPr="00376B55">
        <w:rPr>
          <w:color w:val="auto"/>
        </w:rPr>
        <w:t>freiwillige und</w:t>
      </w:r>
      <w:r w:rsidR="00FA118B" w:rsidRPr="00376B55">
        <w:rPr>
          <w:color w:val="auto"/>
        </w:rPr>
        <w:t xml:space="preserve"> unentgeltliche</w:t>
      </w:r>
      <w:r w:rsidR="00BD358A" w:rsidRPr="00376B55">
        <w:rPr>
          <w:color w:val="auto"/>
        </w:rPr>
        <w:t xml:space="preserve">, aber auch </w:t>
      </w:r>
      <w:r w:rsidR="00C25DF4" w:rsidRPr="00376B55">
        <w:rPr>
          <w:color w:val="auto"/>
        </w:rPr>
        <w:t>sehr</w:t>
      </w:r>
      <w:r w:rsidRPr="00376B55">
        <w:rPr>
          <w:color w:val="auto"/>
        </w:rPr>
        <w:t xml:space="preserve"> verantwortungsvolle Aufgabe. </w:t>
      </w:r>
      <w:r w:rsidR="00134A29" w:rsidRPr="00376B55">
        <w:rPr>
          <w:color w:val="auto"/>
        </w:rPr>
        <w:t xml:space="preserve">Wenn </w:t>
      </w:r>
      <w:r w:rsidR="001E6C2B" w:rsidRPr="00376B55">
        <w:rPr>
          <w:color w:val="auto"/>
        </w:rPr>
        <w:t>Du</w:t>
      </w:r>
      <w:r w:rsidR="00134A29" w:rsidRPr="00376B55">
        <w:rPr>
          <w:color w:val="auto"/>
        </w:rPr>
        <w:t xml:space="preserve"> </w:t>
      </w:r>
      <w:r w:rsidR="00056A5D" w:rsidRPr="00376B55">
        <w:rPr>
          <w:color w:val="auto"/>
        </w:rPr>
        <w:t>Freude daran ha</w:t>
      </w:r>
      <w:r w:rsidR="001E6C2B" w:rsidRPr="00376B55">
        <w:rPr>
          <w:color w:val="auto"/>
        </w:rPr>
        <w:t>st</w:t>
      </w:r>
      <w:r w:rsidR="00056A5D" w:rsidRPr="00376B55">
        <w:rPr>
          <w:color w:val="auto"/>
        </w:rPr>
        <w:t>, für andere M</w:t>
      </w:r>
      <w:r w:rsidR="00134A29" w:rsidRPr="00376B55">
        <w:rPr>
          <w:color w:val="auto"/>
        </w:rPr>
        <w:t xml:space="preserve">enschen da zu sein und dabei </w:t>
      </w:r>
      <w:r w:rsidR="00056A5D" w:rsidRPr="00376B55">
        <w:rPr>
          <w:color w:val="auto"/>
        </w:rPr>
        <w:t xml:space="preserve">etwas von </w:t>
      </w:r>
      <w:r w:rsidR="001E6C2B" w:rsidRPr="00376B55">
        <w:rPr>
          <w:color w:val="auto"/>
        </w:rPr>
        <w:t>Deiner</w:t>
      </w:r>
      <w:r w:rsidR="00056A5D" w:rsidRPr="00376B55">
        <w:rPr>
          <w:color w:val="auto"/>
        </w:rPr>
        <w:t xml:space="preserve"> </w:t>
      </w:r>
      <w:r w:rsidR="00134A29" w:rsidRPr="00376B55">
        <w:rPr>
          <w:color w:val="auto"/>
        </w:rPr>
        <w:t>kostbaren</w:t>
      </w:r>
      <w:r w:rsidR="00056A5D" w:rsidRPr="00376B55">
        <w:rPr>
          <w:color w:val="auto"/>
        </w:rPr>
        <w:t xml:space="preserve"> Zeit und </w:t>
      </w:r>
      <w:r w:rsidR="001E6C2B" w:rsidRPr="00376B55">
        <w:rPr>
          <w:color w:val="auto"/>
        </w:rPr>
        <w:t>Deiner</w:t>
      </w:r>
      <w:r w:rsidR="00056A5D" w:rsidRPr="00376B55">
        <w:rPr>
          <w:color w:val="auto"/>
        </w:rPr>
        <w:t xml:space="preserve"> Kommunikationsfreude an unsere </w:t>
      </w:r>
      <w:proofErr w:type="spellStart"/>
      <w:proofErr w:type="gramStart"/>
      <w:r w:rsidR="00056A5D" w:rsidRPr="00376B55">
        <w:rPr>
          <w:color w:val="auto"/>
        </w:rPr>
        <w:t>Patient:innen</w:t>
      </w:r>
      <w:proofErr w:type="spellEnd"/>
      <w:proofErr w:type="gramEnd"/>
      <w:r w:rsidR="00056A5D" w:rsidRPr="00376B55">
        <w:rPr>
          <w:color w:val="auto"/>
        </w:rPr>
        <w:t xml:space="preserve"> weitergeben</w:t>
      </w:r>
      <w:r w:rsidR="00134A29" w:rsidRPr="00376B55">
        <w:rPr>
          <w:color w:val="auto"/>
        </w:rPr>
        <w:t xml:space="preserve"> </w:t>
      </w:r>
      <w:r w:rsidR="001E6C2B" w:rsidRPr="00376B55">
        <w:rPr>
          <w:color w:val="auto"/>
        </w:rPr>
        <w:t>willst</w:t>
      </w:r>
      <w:r w:rsidR="00134A29" w:rsidRPr="00376B55">
        <w:rPr>
          <w:color w:val="auto"/>
        </w:rPr>
        <w:t xml:space="preserve">, </w:t>
      </w:r>
      <w:r w:rsidR="001E6C2B" w:rsidRPr="00376B55">
        <w:rPr>
          <w:color w:val="auto"/>
        </w:rPr>
        <w:t>bist Du bei</w:t>
      </w:r>
      <w:r w:rsidR="00134A29" w:rsidRPr="00376B55">
        <w:rPr>
          <w:color w:val="auto"/>
        </w:rPr>
        <w:t xml:space="preserve"> uns herzlich willkommen. </w:t>
      </w:r>
      <w:r w:rsidR="00056A5D" w:rsidRPr="00376B55">
        <w:rPr>
          <w:color w:val="auto"/>
        </w:rPr>
        <w:t>Dabei finde</w:t>
      </w:r>
      <w:r w:rsidR="001E6C2B" w:rsidRPr="00376B55">
        <w:rPr>
          <w:color w:val="auto"/>
        </w:rPr>
        <w:t>st Du nicht</w:t>
      </w:r>
      <w:r w:rsidR="00056A5D" w:rsidRPr="00376B55">
        <w:rPr>
          <w:color w:val="auto"/>
        </w:rPr>
        <w:t xml:space="preserve"> nur ein tolles Team, sondern auch viele </w:t>
      </w:r>
      <w:r w:rsidR="00134A29" w:rsidRPr="00376B55">
        <w:rPr>
          <w:color w:val="auto"/>
        </w:rPr>
        <w:t xml:space="preserve">kreative Möglichkeiten, </w:t>
      </w:r>
      <w:r w:rsidR="00902EF7">
        <w:rPr>
          <w:color w:val="auto"/>
        </w:rPr>
        <w:t>Dich</w:t>
      </w:r>
      <w:r w:rsidR="00134A29" w:rsidRPr="00376B55">
        <w:rPr>
          <w:color w:val="auto"/>
        </w:rPr>
        <w:t xml:space="preserve"> einzubringen und Kontakte zu knüpfen. </w:t>
      </w:r>
    </w:p>
    <w:p w14:paraId="3DFED0C2" w14:textId="77777777" w:rsidR="00134A29" w:rsidRPr="00376B55" w:rsidRDefault="00134A29" w:rsidP="003D7315">
      <w:pPr>
        <w:pStyle w:val="Listenabsatz"/>
        <w:ind w:left="0"/>
        <w:outlineLvl w:val="0"/>
        <w:rPr>
          <w:color w:val="auto"/>
        </w:rPr>
      </w:pPr>
    </w:p>
    <w:p w14:paraId="739B65FC" w14:textId="5ABDEE05" w:rsidR="000A565A" w:rsidRPr="00376B55" w:rsidRDefault="00134A29" w:rsidP="003D7315">
      <w:pPr>
        <w:pStyle w:val="Listenabsatz"/>
        <w:ind w:left="0"/>
        <w:outlineLvl w:val="0"/>
        <w:rPr>
          <w:color w:val="auto"/>
        </w:rPr>
      </w:pPr>
      <w:r w:rsidRPr="00376B55">
        <w:rPr>
          <w:color w:val="auto"/>
        </w:rPr>
        <w:t>J</w:t>
      </w:r>
      <w:r w:rsidR="00C25DF4" w:rsidRPr="00376B55">
        <w:rPr>
          <w:color w:val="auto"/>
        </w:rPr>
        <w:t>eder Mensch hat Stärken und Talente, die unser Miteinander vielfältig</w:t>
      </w:r>
      <w:r w:rsidR="001D6A23" w:rsidRPr="00376B55">
        <w:rPr>
          <w:color w:val="auto"/>
        </w:rPr>
        <w:t xml:space="preserve"> und</w:t>
      </w:r>
      <w:r w:rsidR="00C25DF4" w:rsidRPr="00376B55">
        <w:rPr>
          <w:color w:val="auto"/>
        </w:rPr>
        <w:t xml:space="preserve"> </w:t>
      </w:r>
      <w:r w:rsidR="001D6A23" w:rsidRPr="00376B55">
        <w:rPr>
          <w:color w:val="auto"/>
        </w:rPr>
        <w:t xml:space="preserve">bunt </w:t>
      </w:r>
      <w:r w:rsidR="00C25DF4" w:rsidRPr="00376B55">
        <w:rPr>
          <w:color w:val="auto"/>
        </w:rPr>
        <w:t xml:space="preserve">werden lassen. </w:t>
      </w:r>
      <w:r w:rsidR="000A565A" w:rsidRPr="00376B55">
        <w:rPr>
          <w:color w:val="auto"/>
        </w:rPr>
        <w:t xml:space="preserve">Gemeinsam </w:t>
      </w:r>
      <w:r w:rsidR="00916D5D" w:rsidRPr="00376B55">
        <w:rPr>
          <w:color w:val="auto"/>
        </w:rPr>
        <w:t xml:space="preserve">        </w:t>
      </w:r>
      <w:r w:rsidR="000A565A" w:rsidRPr="00376B55">
        <w:rPr>
          <w:color w:val="auto"/>
        </w:rPr>
        <w:t xml:space="preserve">wollen wir herausfinden, </w:t>
      </w:r>
      <w:r w:rsidR="001D6A23" w:rsidRPr="00376B55">
        <w:rPr>
          <w:color w:val="auto"/>
        </w:rPr>
        <w:t xml:space="preserve">welche </w:t>
      </w:r>
      <w:r w:rsidR="00C25DF4" w:rsidRPr="00376B55">
        <w:rPr>
          <w:color w:val="auto"/>
        </w:rPr>
        <w:t xml:space="preserve">Einsatzmöglichkeiten im UKE </w:t>
      </w:r>
      <w:r w:rsidR="000A565A" w:rsidRPr="00376B55">
        <w:rPr>
          <w:color w:val="auto"/>
        </w:rPr>
        <w:t xml:space="preserve">zu </w:t>
      </w:r>
      <w:r w:rsidR="001E6C2B" w:rsidRPr="00376B55">
        <w:rPr>
          <w:color w:val="auto"/>
        </w:rPr>
        <w:t>Deinen</w:t>
      </w:r>
      <w:r w:rsidR="000A565A" w:rsidRPr="00376B55">
        <w:rPr>
          <w:color w:val="auto"/>
        </w:rPr>
        <w:t xml:space="preserve"> persönlichen Interessen und</w:t>
      </w:r>
      <w:r w:rsidR="00610986">
        <w:rPr>
          <w:color w:val="auto"/>
        </w:rPr>
        <w:t xml:space="preserve"> </w:t>
      </w:r>
      <w:r w:rsidR="000A565A" w:rsidRPr="00376B55">
        <w:rPr>
          <w:color w:val="auto"/>
        </w:rPr>
        <w:t>Mögli</w:t>
      </w:r>
      <w:r w:rsidR="00916D5D" w:rsidRPr="00376B55">
        <w:rPr>
          <w:color w:val="auto"/>
        </w:rPr>
        <w:t>c</w:t>
      </w:r>
      <w:r w:rsidR="000A565A" w:rsidRPr="00376B55">
        <w:rPr>
          <w:color w:val="auto"/>
        </w:rPr>
        <w:t>h</w:t>
      </w:r>
      <w:r w:rsidR="00610986">
        <w:rPr>
          <w:color w:val="auto"/>
        </w:rPr>
        <w:t xml:space="preserve">- </w:t>
      </w:r>
      <w:proofErr w:type="spellStart"/>
      <w:r w:rsidR="000A565A" w:rsidRPr="00376B55">
        <w:rPr>
          <w:color w:val="auto"/>
        </w:rPr>
        <w:t>keiten</w:t>
      </w:r>
      <w:proofErr w:type="spellEnd"/>
      <w:r w:rsidR="000A565A" w:rsidRPr="00376B55">
        <w:rPr>
          <w:color w:val="auto"/>
        </w:rPr>
        <w:t xml:space="preserve"> passen.</w:t>
      </w:r>
      <w:r w:rsidR="00867510" w:rsidRPr="00376B55">
        <w:rPr>
          <w:color w:val="auto"/>
        </w:rPr>
        <w:t xml:space="preserve"> </w:t>
      </w:r>
      <w:r w:rsidR="0089709D" w:rsidRPr="00376B55">
        <w:rPr>
          <w:color w:val="auto"/>
        </w:rPr>
        <w:t xml:space="preserve">In einem Kennenlerntermin möchten wir gern mehr über </w:t>
      </w:r>
      <w:r w:rsidR="001E6C2B" w:rsidRPr="00376B55">
        <w:rPr>
          <w:color w:val="auto"/>
        </w:rPr>
        <w:t>Dich</w:t>
      </w:r>
      <w:r w:rsidR="0089709D" w:rsidRPr="00376B55">
        <w:rPr>
          <w:color w:val="auto"/>
        </w:rPr>
        <w:t xml:space="preserve"> erfahren und beraten </w:t>
      </w:r>
      <w:r w:rsidR="001E6C2B" w:rsidRPr="00376B55">
        <w:rPr>
          <w:color w:val="auto"/>
        </w:rPr>
        <w:t>Dich</w:t>
      </w:r>
      <w:r w:rsidR="0089709D" w:rsidRPr="00376B55">
        <w:rPr>
          <w:color w:val="auto"/>
        </w:rPr>
        <w:t xml:space="preserve"> </w:t>
      </w:r>
      <w:r w:rsidRPr="00376B55">
        <w:rPr>
          <w:color w:val="auto"/>
        </w:rPr>
        <w:t>gern individuell und persönlich</w:t>
      </w:r>
      <w:r w:rsidR="00A86AE9">
        <w:rPr>
          <w:color w:val="auto"/>
        </w:rPr>
        <w:t xml:space="preserve"> zu möglichen Tätigkeitsbereichen</w:t>
      </w:r>
      <w:r w:rsidRPr="00376B55">
        <w:rPr>
          <w:color w:val="auto"/>
        </w:rPr>
        <w:t xml:space="preserve">. </w:t>
      </w:r>
    </w:p>
    <w:p w14:paraId="2BA467A3" w14:textId="77777777" w:rsidR="00056A5D" w:rsidRPr="00376B55" w:rsidRDefault="00056A5D" w:rsidP="003D7315">
      <w:pPr>
        <w:pStyle w:val="Listenabsatz"/>
        <w:ind w:left="0"/>
        <w:outlineLvl w:val="0"/>
        <w:rPr>
          <w:color w:val="auto"/>
        </w:rPr>
      </w:pPr>
    </w:p>
    <w:p w14:paraId="5D28B20D" w14:textId="43C58EC1" w:rsidR="004D3B4F" w:rsidRPr="00376B55" w:rsidRDefault="007C5AC5" w:rsidP="003D7315">
      <w:pPr>
        <w:pStyle w:val="Listenabsatz"/>
        <w:ind w:left="0"/>
        <w:outlineLvl w:val="0"/>
        <w:rPr>
          <w:color w:val="auto"/>
        </w:rPr>
      </w:pPr>
      <w:r w:rsidRPr="00376B55">
        <w:rPr>
          <w:color w:val="auto"/>
        </w:rPr>
        <w:t>Das Engagement</w:t>
      </w:r>
      <w:r w:rsidR="001D6A23" w:rsidRPr="00376B55">
        <w:rPr>
          <w:color w:val="auto"/>
        </w:rPr>
        <w:t xml:space="preserve"> in unserem Haus</w:t>
      </w:r>
      <w:r w:rsidRPr="00376B55">
        <w:rPr>
          <w:color w:val="auto"/>
        </w:rPr>
        <w:t xml:space="preserve"> ist zeitlich fl</w:t>
      </w:r>
      <w:r w:rsidR="001D6A23" w:rsidRPr="00376B55">
        <w:rPr>
          <w:color w:val="auto"/>
        </w:rPr>
        <w:t xml:space="preserve">exibel. Wir wünschen uns </w:t>
      </w:r>
      <w:r w:rsidR="00C25DF4" w:rsidRPr="00376B55">
        <w:rPr>
          <w:color w:val="auto"/>
        </w:rPr>
        <w:t xml:space="preserve">jedoch </w:t>
      </w:r>
      <w:r w:rsidR="001D6A23" w:rsidRPr="00376B55">
        <w:rPr>
          <w:color w:val="auto"/>
        </w:rPr>
        <w:t xml:space="preserve">eine verbindliche und verlässliche Mitarbeit, bei der </w:t>
      </w:r>
      <w:r w:rsidR="001E6C2B" w:rsidRPr="00376B55">
        <w:rPr>
          <w:color w:val="auto"/>
        </w:rPr>
        <w:t>Du</w:t>
      </w:r>
      <w:r w:rsidR="001D6A23" w:rsidRPr="00376B55">
        <w:rPr>
          <w:color w:val="auto"/>
        </w:rPr>
        <w:t xml:space="preserve"> </w:t>
      </w:r>
      <w:r w:rsidR="00C25DF4" w:rsidRPr="00376B55">
        <w:rPr>
          <w:color w:val="auto"/>
        </w:rPr>
        <w:t>ca. 2-3 Stunden</w:t>
      </w:r>
      <w:r w:rsidR="001D6A23" w:rsidRPr="00376B55">
        <w:rPr>
          <w:color w:val="auto"/>
        </w:rPr>
        <w:t xml:space="preserve"> </w:t>
      </w:r>
      <w:r w:rsidRPr="00376B55">
        <w:rPr>
          <w:color w:val="auto"/>
        </w:rPr>
        <w:t xml:space="preserve">pro Woche </w:t>
      </w:r>
      <w:r w:rsidR="0089709D" w:rsidRPr="00376B55">
        <w:rPr>
          <w:color w:val="auto"/>
        </w:rPr>
        <w:t>einplan</w:t>
      </w:r>
      <w:r w:rsidR="001E6C2B" w:rsidRPr="00376B55">
        <w:rPr>
          <w:color w:val="auto"/>
        </w:rPr>
        <w:t>st</w:t>
      </w:r>
      <w:r w:rsidR="001D6A23" w:rsidRPr="00376B55">
        <w:rPr>
          <w:color w:val="auto"/>
        </w:rPr>
        <w:t xml:space="preserve">. </w:t>
      </w:r>
      <w:r w:rsidR="001E6C2B" w:rsidRPr="00376B55">
        <w:rPr>
          <w:color w:val="auto"/>
        </w:rPr>
        <w:t>Du brauchst</w:t>
      </w:r>
      <w:r w:rsidRPr="00376B55">
        <w:rPr>
          <w:color w:val="auto"/>
        </w:rPr>
        <w:t xml:space="preserve"> keine Vorkenntnisse</w:t>
      </w:r>
      <w:r w:rsidR="00C25DF4" w:rsidRPr="00376B55">
        <w:rPr>
          <w:color w:val="auto"/>
        </w:rPr>
        <w:t xml:space="preserve"> oder berufliche Qualifikationen</w:t>
      </w:r>
      <w:r w:rsidR="00867510" w:rsidRPr="00376B55">
        <w:rPr>
          <w:color w:val="auto"/>
        </w:rPr>
        <w:t xml:space="preserve">, </w:t>
      </w:r>
      <w:r w:rsidRPr="00376B55">
        <w:rPr>
          <w:color w:val="auto"/>
        </w:rPr>
        <w:t xml:space="preserve">jedoch </w:t>
      </w:r>
      <w:r w:rsidR="001E6C2B" w:rsidRPr="00376B55">
        <w:rPr>
          <w:color w:val="auto"/>
        </w:rPr>
        <w:t>solltest Du</w:t>
      </w:r>
      <w:r w:rsidR="00867510" w:rsidRPr="00376B55">
        <w:rPr>
          <w:color w:val="auto"/>
        </w:rPr>
        <w:t xml:space="preserve"> die Bereitschaft mitbringen, </w:t>
      </w:r>
      <w:r w:rsidR="001E6C2B" w:rsidRPr="00376B55">
        <w:rPr>
          <w:color w:val="auto"/>
        </w:rPr>
        <w:t>Dich</w:t>
      </w:r>
      <w:r w:rsidR="00867510" w:rsidRPr="00376B55">
        <w:rPr>
          <w:color w:val="auto"/>
        </w:rPr>
        <w:t xml:space="preserve"> mit </w:t>
      </w:r>
      <w:r w:rsidR="00C25DF4" w:rsidRPr="00376B55">
        <w:rPr>
          <w:color w:val="auto"/>
        </w:rPr>
        <w:t>unseren Fortbildungsangeboten und deren Inhalten auseinander</w:t>
      </w:r>
      <w:r w:rsidRPr="00376B55">
        <w:rPr>
          <w:color w:val="auto"/>
        </w:rPr>
        <w:t>zusetzen.</w:t>
      </w:r>
      <w:r w:rsidR="00B07931" w:rsidRPr="00376B55">
        <w:rPr>
          <w:color w:val="auto"/>
        </w:rPr>
        <w:t xml:space="preserve"> </w:t>
      </w:r>
      <w:r w:rsidR="003D7315" w:rsidRPr="00376B55">
        <w:rPr>
          <w:color w:val="auto"/>
        </w:rPr>
        <w:t xml:space="preserve">An 2 Terminen im Jahr, die </w:t>
      </w:r>
      <w:r w:rsidR="001E6C2B" w:rsidRPr="00376B55">
        <w:rPr>
          <w:color w:val="auto"/>
        </w:rPr>
        <w:t>Du frei wählen kannst</w:t>
      </w:r>
      <w:r w:rsidR="003D7315" w:rsidRPr="00376B55">
        <w:rPr>
          <w:color w:val="auto"/>
        </w:rPr>
        <w:t>, ist die Teilnahme verpflichtend.</w:t>
      </w:r>
    </w:p>
    <w:p w14:paraId="7D4394C1" w14:textId="77777777" w:rsidR="004D3B4F" w:rsidRPr="00376B55" w:rsidRDefault="004D3B4F" w:rsidP="003D7315">
      <w:pPr>
        <w:pStyle w:val="Listenabsatz"/>
        <w:ind w:left="0"/>
        <w:outlineLvl w:val="0"/>
        <w:rPr>
          <w:color w:val="auto"/>
        </w:rPr>
      </w:pPr>
    </w:p>
    <w:p w14:paraId="24AEAFDE" w14:textId="47247C76" w:rsidR="00056A5D" w:rsidRDefault="001E6C2B" w:rsidP="003D7315">
      <w:pPr>
        <w:pStyle w:val="Listenabsatz"/>
        <w:ind w:left="0"/>
        <w:outlineLvl w:val="0"/>
        <w:rPr>
          <w:color w:val="auto"/>
        </w:rPr>
      </w:pPr>
      <w:r w:rsidRPr="00376B55">
        <w:rPr>
          <w:color w:val="auto"/>
        </w:rPr>
        <w:t>Deine Tätigkeit beginnst Du in der Regel mit</w:t>
      </w:r>
      <w:r w:rsidR="004D3B4F" w:rsidRPr="00376B55">
        <w:rPr>
          <w:color w:val="auto"/>
        </w:rPr>
        <w:t xml:space="preserve"> einem verpflichtenden Einführungstag, an dem </w:t>
      </w:r>
      <w:r w:rsidRPr="00376B55">
        <w:rPr>
          <w:color w:val="auto"/>
        </w:rPr>
        <w:t>Du</w:t>
      </w:r>
      <w:r w:rsidR="004D3B4F" w:rsidRPr="00376B55">
        <w:rPr>
          <w:color w:val="auto"/>
        </w:rPr>
        <w:t xml:space="preserve"> einen umfangreichen Überblick über </w:t>
      </w:r>
      <w:r w:rsidRPr="00376B55">
        <w:rPr>
          <w:color w:val="auto"/>
        </w:rPr>
        <w:t>Deine zukünftige</w:t>
      </w:r>
      <w:r w:rsidR="00C8209D" w:rsidRPr="00376B55">
        <w:rPr>
          <w:color w:val="auto"/>
        </w:rPr>
        <w:t xml:space="preserve"> Tätigkeit</w:t>
      </w:r>
      <w:r w:rsidR="003D7315" w:rsidRPr="00376B55">
        <w:rPr>
          <w:color w:val="auto"/>
        </w:rPr>
        <w:t xml:space="preserve"> und fachliche Unterweisungen</w:t>
      </w:r>
      <w:r w:rsidR="00C8209D" w:rsidRPr="00376B55">
        <w:rPr>
          <w:color w:val="auto"/>
        </w:rPr>
        <w:t xml:space="preserve"> </w:t>
      </w:r>
      <w:r w:rsidR="004D3B4F" w:rsidRPr="00376B55">
        <w:rPr>
          <w:color w:val="auto"/>
        </w:rPr>
        <w:t>erh</w:t>
      </w:r>
      <w:r w:rsidRPr="00376B55">
        <w:rPr>
          <w:color w:val="auto"/>
        </w:rPr>
        <w:t>äl</w:t>
      </w:r>
      <w:r w:rsidR="00A6724F">
        <w:rPr>
          <w:color w:val="auto"/>
        </w:rPr>
        <w:t>t</w:t>
      </w:r>
      <w:r w:rsidRPr="00376B55">
        <w:rPr>
          <w:color w:val="auto"/>
        </w:rPr>
        <w:t>st</w:t>
      </w:r>
      <w:r w:rsidR="003D7315" w:rsidRPr="00376B55">
        <w:rPr>
          <w:color w:val="auto"/>
        </w:rPr>
        <w:t>. Auch i</w:t>
      </w:r>
      <w:r w:rsidR="00C8209D" w:rsidRPr="00376B55">
        <w:rPr>
          <w:color w:val="auto"/>
        </w:rPr>
        <w:t xml:space="preserve">m Anschluss </w:t>
      </w:r>
      <w:r w:rsidR="003D7315" w:rsidRPr="00376B55">
        <w:rPr>
          <w:color w:val="auto"/>
        </w:rPr>
        <w:t xml:space="preserve">bieten wir </w:t>
      </w:r>
      <w:r w:rsidR="00C8209D" w:rsidRPr="00376B55">
        <w:rPr>
          <w:color w:val="auto"/>
        </w:rPr>
        <w:t>regelmäßig die Möglichkeit zum Austausch</w:t>
      </w:r>
      <w:r w:rsidR="00BD358A" w:rsidRPr="00376B55">
        <w:rPr>
          <w:color w:val="auto"/>
        </w:rPr>
        <w:t xml:space="preserve"> mit der Ehrenamtskoordination oder mit anderen ehrenamtlich Mitarbeitenden</w:t>
      </w:r>
      <w:r w:rsidR="00C8209D" w:rsidRPr="00376B55">
        <w:rPr>
          <w:color w:val="auto"/>
        </w:rPr>
        <w:t xml:space="preserve"> in </w:t>
      </w:r>
      <w:r w:rsidR="001D6A23" w:rsidRPr="00376B55">
        <w:rPr>
          <w:color w:val="auto"/>
        </w:rPr>
        <w:t>unseren Teammeetings</w:t>
      </w:r>
      <w:r w:rsidR="00BD358A" w:rsidRPr="00376B55">
        <w:rPr>
          <w:color w:val="auto"/>
        </w:rPr>
        <w:t>.</w:t>
      </w:r>
      <w:r w:rsidR="003D7315" w:rsidRPr="00376B55">
        <w:rPr>
          <w:color w:val="auto"/>
        </w:rPr>
        <w:t xml:space="preserve"> </w:t>
      </w:r>
      <w:r w:rsidR="00906260" w:rsidRPr="00376B55">
        <w:rPr>
          <w:color w:val="auto"/>
        </w:rPr>
        <w:t xml:space="preserve">Für fachbezogene Fragestellungen oder Themen ist in </w:t>
      </w:r>
      <w:r w:rsidR="00BD358A" w:rsidRPr="00376B55">
        <w:rPr>
          <w:color w:val="auto"/>
        </w:rPr>
        <w:t>i</w:t>
      </w:r>
      <w:r w:rsidR="005040A8" w:rsidRPr="00376B55">
        <w:rPr>
          <w:color w:val="auto"/>
        </w:rPr>
        <w:t>ndividuelle</w:t>
      </w:r>
      <w:r w:rsidR="00BD358A" w:rsidRPr="00376B55">
        <w:rPr>
          <w:color w:val="auto"/>
        </w:rPr>
        <w:t>n</w:t>
      </w:r>
      <w:r w:rsidR="00B73A86">
        <w:rPr>
          <w:color w:val="auto"/>
        </w:rPr>
        <w:t xml:space="preserve"> </w:t>
      </w:r>
      <w:r w:rsidR="000B6911">
        <w:rPr>
          <w:color w:val="auto"/>
        </w:rPr>
        <w:t>F</w:t>
      </w:r>
      <w:r w:rsidR="00906260" w:rsidRPr="00376B55">
        <w:rPr>
          <w:color w:val="auto"/>
        </w:rPr>
        <w:t xml:space="preserve">achberatungen </w:t>
      </w:r>
      <w:r w:rsidR="00A6724F">
        <w:rPr>
          <w:color w:val="auto"/>
        </w:rPr>
        <w:t xml:space="preserve">oder Fortbildungen </w:t>
      </w:r>
      <w:r w:rsidR="00906260" w:rsidRPr="00376B55">
        <w:rPr>
          <w:color w:val="auto"/>
        </w:rPr>
        <w:t xml:space="preserve">Raum. </w:t>
      </w:r>
    </w:p>
    <w:p w14:paraId="3CF16509" w14:textId="77777777" w:rsidR="000B6911" w:rsidRDefault="000B6911" w:rsidP="00B73A86">
      <w:pPr>
        <w:pStyle w:val="Listenabsatz"/>
        <w:ind w:left="0"/>
        <w:outlineLvl w:val="0"/>
        <w:rPr>
          <w:color w:val="auto"/>
        </w:rPr>
      </w:pPr>
    </w:p>
    <w:p w14:paraId="5C9DA5F2" w14:textId="7447F2E9" w:rsidR="003D7315" w:rsidRDefault="00A86AE9" w:rsidP="00B73A86">
      <w:pPr>
        <w:pStyle w:val="Listenabsatz"/>
        <w:ind w:left="0"/>
        <w:outlineLvl w:val="0"/>
        <w:rPr>
          <w:color w:val="auto"/>
        </w:rPr>
      </w:pPr>
      <w:r w:rsidRPr="00376B55">
        <w:rPr>
          <w:color w:val="auto"/>
        </w:rPr>
        <w:t xml:space="preserve">Das „WIR“ steht </w:t>
      </w:r>
      <w:r>
        <w:rPr>
          <w:color w:val="auto"/>
        </w:rPr>
        <w:t>in der ehrenamtlichen Tätigkeit im UKE</w:t>
      </w:r>
      <w:r w:rsidRPr="00376B55">
        <w:rPr>
          <w:color w:val="auto"/>
        </w:rPr>
        <w:t xml:space="preserve"> besonders im Mittelpunk</w:t>
      </w:r>
      <w:r>
        <w:rPr>
          <w:color w:val="auto"/>
        </w:rPr>
        <w:t>t.</w:t>
      </w:r>
      <w:r w:rsidR="00902EF7">
        <w:rPr>
          <w:color w:val="auto"/>
        </w:rPr>
        <w:t xml:space="preserve"> </w:t>
      </w:r>
      <w:r w:rsidR="000B6911">
        <w:rPr>
          <w:color w:val="auto"/>
        </w:rPr>
        <w:t>Gemeinsam</w:t>
      </w:r>
      <w:r w:rsidR="00902EF7">
        <w:rPr>
          <w:color w:val="auto"/>
        </w:rPr>
        <w:t xml:space="preserve"> </w:t>
      </w:r>
      <w:r w:rsidR="00A201D2">
        <w:rPr>
          <w:color w:val="auto"/>
        </w:rPr>
        <w:t xml:space="preserve">wollen wir eine </w:t>
      </w:r>
      <w:r w:rsidR="00902EF7">
        <w:rPr>
          <w:color w:val="auto"/>
        </w:rPr>
        <w:t xml:space="preserve">respektvolle und offene </w:t>
      </w:r>
      <w:proofErr w:type="spellStart"/>
      <w:r w:rsidR="00902EF7">
        <w:rPr>
          <w:color w:val="auto"/>
        </w:rPr>
        <w:t>Atmospäre</w:t>
      </w:r>
      <w:proofErr w:type="spellEnd"/>
      <w:r w:rsidR="00902EF7">
        <w:rPr>
          <w:color w:val="auto"/>
        </w:rPr>
        <w:t xml:space="preserve"> im Miteinander gestalten. </w:t>
      </w:r>
      <w:r>
        <w:rPr>
          <w:color w:val="auto"/>
        </w:rPr>
        <w:t xml:space="preserve">Wir verwenden </w:t>
      </w:r>
      <w:r w:rsidR="00B73A86" w:rsidRPr="00376B55">
        <w:rPr>
          <w:color w:val="auto"/>
        </w:rPr>
        <w:t xml:space="preserve">in der Anrede </w:t>
      </w:r>
      <w:r w:rsidR="00B73A86">
        <w:rPr>
          <w:color w:val="auto"/>
        </w:rPr>
        <w:t>i</w:t>
      </w:r>
      <w:r w:rsidR="00B73A86" w:rsidRPr="00376B55">
        <w:rPr>
          <w:color w:val="auto"/>
        </w:rPr>
        <w:t xml:space="preserve">n der </w:t>
      </w:r>
      <w:r w:rsidR="00902EF7">
        <w:rPr>
          <w:color w:val="auto"/>
        </w:rPr>
        <w:t xml:space="preserve">mündlichen und </w:t>
      </w:r>
      <w:r w:rsidR="00B73A86" w:rsidRPr="00376B55">
        <w:rPr>
          <w:color w:val="auto"/>
        </w:rPr>
        <w:t xml:space="preserve">schriftlichen Kommunikation </w:t>
      </w:r>
      <w:r w:rsidR="00A201D2">
        <w:rPr>
          <w:color w:val="auto"/>
        </w:rPr>
        <w:t xml:space="preserve">untereinander </w:t>
      </w:r>
      <w:r w:rsidRPr="00376B55">
        <w:rPr>
          <w:color w:val="auto"/>
        </w:rPr>
        <w:t>das persönliche</w:t>
      </w:r>
      <w:r w:rsidR="00A201D2">
        <w:rPr>
          <w:color w:val="auto"/>
        </w:rPr>
        <w:t>re</w:t>
      </w:r>
      <w:r w:rsidRPr="00376B55">
        <w:rPr>
          <w:color w:val="auto"/>
        </w:rPr>
        <w:t xml:space="preserve"> „DU</w:t>
      </w:r>
      <w:r w:rsidR="00B73A86">
        <w:rPr>
          <w:color w:val="auto"/>
        </w:rPr>
        <w:t>“</w:t>
      </w:r>
      <w:r w:rsidRPr="00376B55">
        <w:rPr>
          <w:color w:val="auto"/>
        </w:rPr>
        <w:t xml:space="preserve">. Sofern </w:t>
      </w:r>
      <w:r>
        <w:rPr>
          <w:color w:val="auto"/>
        </w:rPr>
        <w:t>Du</w:t>
      </w:r>
      <w:r w:rsidRPr="00376B55">
        <w:rPr>
          <w:color w:val="auto"/>
        </w:rPr>
        <w:t xml:space="preserve"> dies nicht wünsch</w:t>
      </w:r>
      <w:r>
        <w:rPr>
          <w:color w:val="auto"/>
        </w:rPr>
        <w:t>st</w:t>
      </w:r>
      <w:r w:rsidRPr="00376B55">
        <w:rPr>
          <w:color w:val="auto"/>
        </w:rPr>
        <w:t xml:space="preserve">, </w:t>
      </w:r>
      <w:r>
        <w:rPr>
          <w:color w:val="auto"/>
        </w:rPr>
        <w:t>gib</w:t>
      </w:r>
      <w:r w:rsidRPr="00376B55">
        <w:rPr>
          <w:color w:val="auto"/>
        </w:rPr>
        <w:t xml:space="preserve"> uns bitte eine entsprechende Mitteilung. </w:t>
      </w:r>
    </w:p>
    <w:p w14:paraId="73E5930E" w14:textId="77777777" w:rsidR="00B73A86" w:rsidRDefault="00B73A86" w:rsidP="00B73A86">
      <w:pPr>
        <w:pStyle w:val="Listenabsatz"/>
        <w:ind w:left="0"/>
        <w:outlineLvl w:val="0"/>
        <w:rPr>
          <w:color w:val="auto"/>
        </w:rPr>
      </w:pPr>
    </w:p>
    <w:p w14:paraId="26F42E00" w14:textId="6C3A4327" w:rsidR="00B73F61" w:rsidRDefault="00C8209D" w:rsidP="003D7315">
      <w:pPr>
        <w:pStyle w:val="Listenabsatz"/>
        <w:ind w:left="0"/>
        <w:outlineLvl w:val="0"/>
        <w:rPr>
          <w:color w:val="auto"/>
        </w:rPr>
      </w:pPr>
      <w:r w:rsidRPr="00376B55">
        <w:rPr>
          <w:color w:val="auto"/>
        </w:rPr>
        <w:t>W</w:t>
      </w:r>
      <w:r w:rsidR="001D6A23" w:rsidRPr="00376B55">
        <w:rPr>
          <w:color w:val="auto"/>
        </w:rPr>
        <w:t>ir sind ein engagiertes Team mit viel Herzblut für unsere A</w:t>
      </w:r>
      <w:r w:rsidR="00CA30D6" w:rsidRPr="00376B55">
        <w:rPr>
          <w:color w:val="auto"/>
        </w:rPr>
        <w:t xml:space="preserve">rbeit und sind für alle </w:t>
      </w:r>
      <w:r w:rsidR="001E6C2B" w:rsidRPr="00376B55">
        <w:rPr>
          <w:color w:val="auto"/>
        </w:rPr>
        <w:t>Deine</w:t>
      </w:r>
      <w:r w:rsidR="00CA30D6" w:rsidRPr="00376B55">
        <w:rPr>
          <w:color w:val="auto"/>
        </w:rPr>
        <w:t xml:space="preserve"> </w:t>
      </w:r>
      <w:r w:rsidR="000A565A" w:rsidRPr="00376B55">
        <w:rPr>
          <w:color w:val="auto"/>
        </w:rPr>
        <w:t xml:space="preserve">Fragen und Anliegen rund um das Thema Ehrenamt im UKE </w:t>
      </w:r>
      <w:r w:rsidR="00CA30D6" w:rsidRPr="00376B55">
        <w:rPr>
          <w:color w:val="auto"/>
        </w:rPr>
        <w:t xml:space="preserve">gerne </w:t>
      </w:r>
      <w:r w:rsidR="001E6C2B" w:rsidRPr="00376B55">
        <w:rPr>
          <w:color w:val="auto"/>
        </w:rPr>
        <w:t>für Dich</w:t>
      </w:r>
      <w:r w:rsidR="00CA30D6" w:rsidRPr="00376B55">
        <w:rPr>
          <w:color w:val="auto"/>
        </w:rPr>
        <w:t xml:space="preserve"> da:</w:t>
      </w:r>
    </w:p>
    <w:p w14:paraId="122F20EA" w14:textId="77777777" w:rsidR="00A6724F" w:rsidRPr="00A6724F" w:rsidRDefault="00A6724F" w:rsidP="003D7315">
      <w:pPr>
        <w:pStyle w:val="Listenabsatz"/>
        <w:ind w:left="0"/>
        <w:outlineLvl w:val="0"/>
        <w:rPr>
          <w:color w:val="auto"/>
          <w:sz w:val="14"/>
          <w:szCs w:val="12"/>
        </w:rPr>
      </w:pPr>
    </w:p>
    <w:p w14:paraId="00957DDC" w14:textId="77777777" w:rsidR="00B73F61" w:rsidRPr="00B73F61" w:rsidRDefault="00B73F61" w:rsidP="003D7315">
      <w:pPr>
        <w:pStyle w:val="Listenabsatz"/>
        <w:ind w:left="0"/>
        <w:outlineLvl w:val="0"/>
        <w:rPr>
          <w:sz w:val="4"/>
        </w:rPr>
      </w:pPr>
    </w:p>
    <w:tbl>
      <w:tblPr>
        <w:tblStyle w:val="Tabellen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668"/>
      </w:tblGrid>
      <w:tr w:rsidR="00B73F61" w:rsidRPr="00863E95" w14:paraId="2ADE76B4" w14:textId="77777777" w:rsidTr="00B73A86">
        <w:trPr>
          <w:trHeight w:val="1940"/>
        </w:trPr>
        <w:tc>
          <w:tcPr>
            <w:tcW w:w="3397" w:type="dxa"/>
            <w:shd w:val="clear" w:color="auto" w:fill="E2E9EF" w:themeFill="accent3" w:themeFillTint="33"/>
            <w:vAlign w:val="center"/>
          </w:tcPr>
          <w:p w14:paraId="020A1BD2" w14:textId="67795545" w:rsidR="00B73F61" w:rsidRPr="00B73F61" w:rsidRDefault="00B73A86" w:rsidP="00BF0C13">
            <w:pPr>
              <w:pStyle w:val="Standardtext"/>
              <w:rPr>
                <w:lang w:val="fr-FR"/>
              </w:rPr>
            </w:pPr>
            <w:r>
              <w:t xml:space="preserve">Deine </w:t>
            </w:r>
            <w:r w:rsidR="00B73F61" w:rsidRPr="00B73F61">
              <w:t xml:space="preserve">Ansprechperson: </w:t>
            </w:r>
          </w:p>
        </w:tc>
        <w:tc>
          <w:tcPr>
            <w:tcW w:w="6668" w:type="dxa"/>
            <w:shd w:val="clear" w:color="auto" w:fill="E2E9EF" w:themeFill="accent3" w:themeFillTint="33"/>
            <w:vAlign w:val="center"/>
          </w:tcPr>
          <w:p w14:paraId="58D9F1EC" w14:textId="43611AF8" w:rsidR="00B73F61" w:rsidRPr="00B73F61" w:rsidRDefault="00B73F61" w:rsidP="00B73F61">
            <w:pPr>
              <w:pStyle w:val="KeinLeerraum"/>
              <w:rPr>
                <w:b/>
              </w:rPr>
            </w:pPr>
            <w:r w:rsidRPr="00B73F61">
              <w:rPr>
                <w:b/>
              </w:rPr>
              <w:t xml:space="preserve">Frau Katrin Kell </w:t>
            </w:r>
          </w:p>
          <w:p w14:paraId="3C22DDA3" w14:textId="77777777" w:rsidR="00CB628E" w:rsidRDefault="00CB628E" w:rsidP="00B73F61">
            <w:pPr>
              <w:pStyle w:val="KeinLeerraum"/>
              <w:rPr>
                <w:b/>
              </w:rPr>
            </w:pPr>
            <w:r>
              <w:rPr>
                <w:b/>
              </w:rPr>
              <w:t>Martinistr. 52</w:t>
            </w:r>
          </w:p>
          <w:p w14:paraId="209D7ADA" w14:textId="4342E1AF" w:rsidR="00B73F61" w:rsidRPr="00B73F61" w:rsidRDefault="00B73F61" w:rsidP="00B73F61">
            <w:pPr>
              <w:pStyle w:val="KeinLeerraum"/>
              <w:rPr>
                <w:b/>
              </w:rPr>
            </w:pPr>
            <w:r w:rsidRPr="00B73F61">
              <w:rPr>
                <w:b/>
              </w:rPr>
              <w:t>Gebäude W30, E</w:t>
            </w:r>
            <w:r w:rsidR="00B73A86">
              <w:rPr>
                <w:b/>
              </w:rPr>
              <w:t>G, Raum 9</w:t>
            </w:r>
          </w:p>
          <w:p w14:paraId="547EBF5B" w14:textId="77D8D97A" w:rsidR="00B73F61" w:rsidRDefault="00B73F61" w:rsidP="00B73F61">
            <w:pPr>
              <w:pStyle w:val="KeinLeerraum"/>
              <w:rPr>
                <w:b/>
              </w:rPr>
            </w:pPr>
            <w:r w:rsidRPr="00B73F61">
              <w:rPr>
                <w:b/>
              </w:rPr>
              <w:t>20246 Hamburg</w:t>
            </w:r>
          </w:p>
          <w:p w14:paraId="551C1488" w14:textId="77777777" w:rsidR="00B73A86" w:rsidRPr="00B73A86" w:rsidRDefault="00B73A86" w:rsidP="00B73F61">
            <w:pPr>
              <w:pStyle w:val="KeinLeerraum"/>
              <w:rPr>
                <w:b/>
                <w:sz w:val="6"/>
                <w:szCs w:val="4"/>
                <w:u w:val="single"/>
                <w:lang w:val="fr-FR"/>
              </w:rPr>
            </w:pPr>
          </w:p>
          <w:p w14:paraId="1D7FEED0" w14:textId="067D3D95" w:rsidR="00B73F61" w:rsidRPr="00B73F61" w:rsidRDefault="0054435B" w:rsidP="00B73F61">
            <w:pPr>
              <w:pStyle w:val="KeinLeerraum"/>
              <w:rPr>
                <w:b/>
              </w:rPr>
            </w:pPr>
            <w:r>
              <w:rPr>
                <w:b/>
              </w:rPr>
              <w:t xml:space="preserve">Telefon: </w:t>
            </w:r>
            <w:r w:rsidR="00B73F61" w:rsidRPr="00B73F61">
              <w:rPr>
                <w:b/>
              </w:rPr>
              <w:t xml:space="preserve">040 7410 - </w:t>
            </w:r>
            <w:r w:rsidR="007310EF">
              <w:rPr>
                <w:b/>
              </w:rPr>
              <w:t>38180</w:t>
            </w:r>
          </w:p>
          <w:p w14:paraId="4FF9527D" w14:textId="5209C84D" w:rsidR="00B73F61" w:rsidRPr="00B73F61" w:rsidRDefault="0054435B" w:rsidP="00B73A86">
            <w:pPr>
              <w:pStyle w:val="KeinLeerraum"/>
              <w:rPr>
                <w:b/>
              </w:rPr>
            </w:pPr>
            <w:r>
              <w:rPr>
                <w:b/>
              </w:rPr>
              <w:t xml:space="preserve">E-Mail: </w:t>
            </w:r>
            <w:r w:rsidR="00B73F61" w:rsidRPr="00B73F61">
              <w:rPr>
                <w:b/>
              </w:rPr>
              <w:t xml:space="preserve">ehrenamt@uke.de                                                               </w:t>
            </w:r>
          </w:p>
        </w:tc>
      </w:tr>
    </w:tbl>
    <w:p w14:paraId="337CA372" w14:textId="77777777" w:rsidR="00B73F61" w:rsidRPr="00B73F61" w:rsidRDefault="00B73F61" w:rsidP="00B73F61">
      <w:pPr>
        <w:pStyle w:val="Listenabsatz"/>
        <w:ind w:left="0"/>
        <w:outlineLvl w:val="0"/>
        <w:rPr>
          <w:sz w:val="4"/>
        </w:rPr>
      </w:pPr>
    </w:p>
    <w:p w14:paraId="4F970DE7" w14:textId="681F1677" w:rsidR="000A565A" w:rsidRPr="00376B55" w:rsidRDefault="001E6C2B" w:rsidP="00D23D34">
      <w:r w:rsidRPr="00376B55">
        <w:t>Du</w:t>
      </w:r>
      <w:r w:rsidR="00CA30D6" w:rsidRPr="00376B55">
        <w:t xml:space="preserve"> </w:t>
      </w:r>
      <w:r w:rsidR="00B73A86" w:rsidRPr="00376B55">
        <w:t>erreichst</w:t>
      </w:r>
      <w:r w:rsidR="00CA30D6" w:rsidRPr="00376B55">
        <w:t xml:space="preserve"> </w:t>
      </w:r>
      <w:r w:rsidR="008A7CAD" w:rsidRPr="00376B55">
        <w:t>uns</w:t>
      </w:r>
      <w:r w:rsidR="00CA30D6" w:rsidRPr="00376B55">
        <w:t xml:space="preserve"> telefonisch</w:t>
      </w:r>
      <w:r w:rsidR="00C339BC">
        <w:t xml:space="preserve"> in der Regel</w:t>
      </w:r>
      <w:r w:rsidR="00CA30D6" w:rsidRPr="00376B55">
        <w:t xml:space="preserve"> </w:t>
      </w:r>
      <w:r w:rsidR="000A565A" w:rsidRPr="00376B55">
        <w:t xml:space="preserve">montags bis </w:t>
      </w:r>
      <w:r w:rsidR="00B73A86">
        <w:t>donnerstags</w:t>
      </w:r>
      <w:r w:rsidR="000A565A" w:rsidRPr="00376B55">
        <w:t xml:space="preserve"> in der Zeit zwischen 09.00 Uhr und </w:t>
      </w:r>
      <w:r w:rsidR="00082E44" w:rsidRPr="00376B55">
        <w:t>1</w:t>
      </w:r>
      <w:r w:rsidR="001F7990">
        <w:t>4</w:t>
      </w:r>
      <w:r w:rsidR="000A565A" w:rsidRPr="00376B55">
        <w:t>.00 Uhr</w:t>
      </w:r>
      <w:r w:rsidR="00CA30D6" w:rsidRPr="00376B55">
        <w:t xml:space="preserve">. </w:t>
      </w:r>
    </w:p>
    <w:p w14:paraId="2D183313" w14:textId="77777777" w:rsidR="00A6724F" w:rsidRDefault="00A6724F" w:rsidP="00D23D34"/>
    <w:p w14:paraId="164F06F1" w14:textId="77777777" w:rsidR="00A6724F" w:rsidRDefault="00A6724F" w:rsidP="00D23D34"/>
    <w:p w14:paraId="3ADA2472" w14:textId="70C9FF2C" w:rsidR="008A7CAD" w:rsidRPr="00376B55" w:rsidRDefault="008A7CAD" w:rsidP="00D23D34">
      <w:r w:rsidRPr="00376B55">
        <w:lastRenderedPageBreak/>
        <w:t xml:space="preserve">Nachstehend haben wir alle relevanten Informationen </w:t>
      </w:r>
      <w:r w:rsidR="000E4B69" w:rsidRPr="00376B55">
        <w:t xml:space="preserve">für einen erfolgreichen Start zusammengefasst: </w:t>
      </w:r>
    </w:p>
    <w:p w14:paraId="6456F72B" w14:textId="77777777" w:rsidR="00610986" w:rsidRDefault="000A565A" w:rsidP="00610986">
      <w:pPr>
        <w:pStyle w:val="Listenabsatz"/>
        <w:numPr>
          <w:ilvl w:val="0"/>
          <w:numId w:val="42"/>
        </w:numPr>
      </w:pPr>
      <w:r w:rsidRPr="00D23D34">
        <w:t xml:space="preserve">Um </w:t>
      </w:r>
      <w:r w:rsidR="001E6C2B" w:rsidRPr="00D23D34">
        <w:t>Dir</w:t>
      </w:r>
      <w:r w:rsidRPr="00D23D34">
        <w:t xml:space="preserve"> einen gezielten Einblick in </w:t>
      </w:r>
      <w:r w:rsidR="001E6C2B" w:rsidRPr="00D23D34">
        <w:t xml:space="preserve">Deine </w:t>
      </w:r>
      <w:r w:rsidRPr="00D23D34">
        <w:t xml:space="preserve">zukünftige ehrenamtliche Tätigkeit geben zu können, </w:t>
      </w:r>
      <w:r w:rsidR="001E6C2B" w:rsidRPr="00D23D34">
        <w:t>kannst Du</w:t>
      </w:r>
      <w:r w:rsidR="004E21DA" w:rsidRPr="00D23D34">
        <w:t xml:space="preserve"> gern nach unserem </w:t>
      </w:r>
      <w:r w:rsidR="000E4B69" w:rsidRPr="00D23D34">
        <w:t xml:space="preserve">Kennenlerngespräch </w:t>
      </w:r>
      <w:r w:rsidRPr="00D23D34">
        <w:t xml:space="preserve">im </w:t>
      </w:r>
      <w:r w:rsidR="000E4B69" w:rsidRPr="00D23D34">
        <w:t>gewünschten Tätigkeitsbereich</w:t>
      </w:r>
      <w:r w:rsidR="004E21DA" w:rsidRPr="00D23D34">
        <w:t xml:space="preserve"> hospitieren</w:t>
      </w:r>
      <w:r w:rsidRPr="00D23D34">
        <w:t xml:space="preserve">. Im Rahmen dessen besteht für </w:t>
      </w:r>
      <w:r w:rsidR="001E6C2B" w:rsidRPr="00D23D34">
        <w:t>Dich</w:t>
      </w:r>
      <w:r w:rsidRPr="00D23D34">
        <w:t xml:space="preserve"> über das UKE</w:t>
      </w:r>
      <w:r w:rsidR="008D5AB9" w:rsidRPr="00D23D34">
        <w:t xml:space="preserve"> ein</w:t>
      </w:r>
      <w:r w:rsidRPr="00D23D34">
        <w:t xml:space="preserve"> Unfall- und Haftpflichtversicherungsschutz. Im Anschluss klären wir</w:t>
      </w:r>
      <w:r w:rsidR="00610986">
        <w:t xml:space="preserve">, </w:t>
      </w:r>
      <w:r w:rsidRPr="00CA3A60">
        <w:t xml:space="preserve">ob die Voraussetzungen im Tätigkeitsbereich und </w:t>
      </w:r>
      <w:r w:rsidR="001E6C2B" w:rsidRPr="00CA3A60">
        <w:t>Deine</w:t>
      </w:r>
      <w:r w:rsidRPr="00CA3A60">
        <w:t xml:space="preserve"> und unsere Erwartungen </w:t>
      </w:r>
      <w:r w:rsidR="008A7CAD" w:rsidRPr="00CA3A60">
        <w:t>zusammenpassen</w:t>
      </w:r>
      <w:r w:rsidRPr="00CA3A60">
        <w:t>.</w:t>
      </w:r>
      <w:r w:rsidR="00A201D2">
        <w:t xml:space="preserve"> </w:t>
      </w:r>
      <w:r w:rsidRPr="00CA3A60">
        <w:t xml:space="preserve">Bitte beachte, dass über alle Angelegenheiten, Informationen und personenbezogenen Daten, die </w:t>
      </w:r>
      <w:r w:rsidR="001E6C2B" w:rsidRPr="00CA3A60">
        <w:t>Dir</w:t>
      </w:r>
      <w:r w:rsidRPr="00CA3A60">
        <w:t xml:space="preserve"> aufgrund </w:t>
      </w:r>
      <w:r w:rsidR="001E6C2B" w:rsidRPr="00CA3A60">
        <w:t>Deiner</w:t>
      </w:r>
      <w:r w:rsidRPr="00CA3A60">
        <w:t xml:space="preserve"> Hospitation in den Diensten und Einrichtungen des UKE bekannt werden, Stillschweigen zu bewahren ist. </w:t>
      </w:r>
      <w:r w:rsidR="00FA630C" w:rsidRPr="00CA3A60">
        <w:t>Eine entsprechende Verpflichtungserklärung ist vor Hospitationsbeginn zu unterzeichnen.</w:t>
      </w:r>
    </w:p>
    <w:p w14:paraId="47284143" w14:textId="77551358" w:rsidR="00006108" w:rsidRPr="00CA3A60" w:rsidRDefault="00006108" w:rsidP="00610986">
      <w:pPr>
        <w:pStyle w:val="Listenabsatz"/>
        <w:ind w:left="360"/>
      </w:pPr>
    </w:p>
    <w:p w14:paraId="7789CF99" w14:textId="77777777" w:rsidR="00610986" w:rsidRDefault="000E4B69" w:rsidP="00610986">
      <w:pPr>
        <w:pStyle w:val="Listenabsatz"/>
        <w:numPr>
          <w:ilvl w:val="0"/>
          <w:numId w:val="42"/>
        </w:numPr>
      </w:pPr>
      <w:r w:rsidRPr="00CA3A60">
        <w:t xml:space="preserve">Für </w:t>
      </w:r>
      <w:r w:rsidR="00006108" w:rsidRPr="00CA3A60">
        <w:t>Deine</w:t>
      </w:r>
      <w:r w:rsidRPr="00CA3A60">
        <w:t xml:space="preserve"> ehrenamtliche Tätigkeit in unserem Haus bedarf es einer untersch</w:t>
      </w:r>
      <w:r w:rsidR="00DB5B1D">
        <w:t xml:space="preserve">riebenen Ehrenamtsvereinbarung. </w:t>
      </w:r>
      <w:r w:rsidR="002D0295" w:rsidRPr="00CA3A60">
        <w:t>Diese Vereinbarung begründet keinen Arbeitsvertrag im Sinne von §§ 611, 611a BGB. Es</w:t>
      </w:r>
      <w:r w:rsidR="00DB5B1D">
        <w:t xml:space="preserve"> ergeben sich hieraus </w:t>
      </w:r>
      <w:r w:rsidR="002D0295" w:rsidRPr="00CA3A60">
        <w:t>keine Ansprüche auf Übernahme in ein sozialversicherungspflichtiges Beschäftigungsverhältnis.</w:t>
      </w:r>
    </w:p>
    <w:p w14:paraId="7CEE080E" w14:textId="77777777" w:rsidR="00610986" w:rsidRDefault="00610986" w:rsidP="00610986">
      <w:pPr>
        <w:pStyle w:val="Listenabsatz"/>
      </w:pPr>
    </w:p>
    <w:p w14:paraId="1E9A56B1" w14:textId="346ED30D" w:rsidR="00FA118B" w:rsidRPr="00CA3A60" w:rsidRDefault="002D0295" w:rsidP="00610986">
      <w:pPr>
        <w:pStyle w:val="Listenabsatz"/>
        <w:ind w:left="360"/>
      </w:pPr>
      <w:r w:rsidRPr="00CA3A60">
        <w:t xml:space="preserve">Hierfür </w:t>
      </w:r>
      <w:r w:rsidR="000A565A" w:rsidRPr="00CA3A60">
        <w:t xml:space="preserve">benötigen wir von </w:t>
      </w:r>
      <w:r w:rsidR="00006108" w:rsidRPr="00CA3A60">
        <w:t>Dir</w:t>
      </w:r>
      <w:r w:rsidR="000A565A" w:rsidRPr="00CA3A60">
        <w:t xml:space="preserve"> folgende Unterlagen: </w:t>
      </w:r>
    </w:p>
    <w:p w14:paraId="21FC8FD5" w14:textId="55330135" w:rsidR="004507E5" w:rsidRDefault="002D0295" w:rsidP="004507E5">
      <w:pPr>
        <w:numPr>
          <w:ilvl w:val="0"/>
          <w:numId w:val="37"/>
        </w:numPr>
        <w:spacing w:before="120" w:after="0"/>
        <w:ind w:left="567" w:hanging="217"/>
        <w:outlineLvl w:val="0"/>
        <w:rPr>
          <w:color w:val="004992" w:themeColor="accent1"/>
          <w:sz w:val="24"/>
          <w:szCs w:val="36"/>
        </w:rPr>
      </w:pPr>
      <w:r w:rsidRPr="00FA118B">
        <w:rPr>
          <w:color w:val="004992" w:themeColor="accent1"/>
          <w:sz w:val="24"/>
          <w:szCs w:val="36"/>
        </w:rPr>
        <w:t xml:space="preserve">vollständig ausgefüllter Kontaktdatenbogen </w:t>
      </w:r>
    </w:p>
    <w:p w14:paraId="66B60139" w14:textId="77777777" w:rsidR="00002CA5" w:rsidRDefault="00376B55" w:rsidP="00002CA5">
      <w:pPr>
        <w:numPr>
          <w:ilvl w:val="0"/>
          <w:numId w:val="37"/>
        </w:numPr>
        <w:spacing w:before="120" w:after="0"/>
        <w:ind w:left="567" w:hanging="217"/>
        <w:jc w:val="left"/>
        <w:outlineLvl w:val="0"/>
        <w:rPr>
          <w:color w:val="004992" w:themeColor="accent1"/>
          <w:sz w:val="24"/>
          <w:szCs w:val="36"/>
        </w:rPr>
      </w:pPr>
      <w:r w:rsidRPr="00002CA5">
        <w:rPr>
          <w:color w:val="004992" w:themeColor="accent1"/>
          <w:sz w:val="24"/>
          <w:szCs w:val="36"/>
        </w:rPr>
        <w:t>Nachweis Masernimmunität</w:t>
      </w:r>
    </w:p>
    <w:p w14:paraId="27EEFCF5" w14:textId="21A8E06A" w:rsidR="00376B55" w:rsidRPr="00002CA5" w:rsidRDefault="00376B55" w:rsidP="00002CA5">
      <w:pPr>
        <w:spacing w:before="120" w:after="0"/>
        <w:ind w:left="567"/>
        <w:outlineLvl w:val="0"/>
        <w:rPr>
          <w:color w:val="004992" w:themeColor="accent1"/>
          <w:sz w:val="24"/>
          <w:szCs w:val="36"/>
        </w:rPr>
      </w:pPr>
      <w:r w:rsidRPr="00002CA5">
        <w:rPr>
          <w:color w:val="auto"/>
        </w:rPr>
        <w:t xml:space="preserve">Seit dem 01.03.2020 ist das Masernschutzgesetz und die damit verbundene Masernimpfpflicht für Beschäftigte in medizinischen Einrichtungen in Kraft. Alle Beschäftigten, die Kontakt zu </w:t>
      </w:r>
      <w:proofErr w:type="spellStart"/>
      <w:proofErr w:type="gramStart"/>
      <w:r w:rsidRPr="00002CA5">
        <w:rPr>
          <w:color w:val="auto"/>
        </w:rPr>
        <w:t>Patient:innen</w:t>
      </w:r>
      <w:proofErr w:type="spellEnd"/>
      <w:proofErr w:type="gramEnd"/>
      <w:r w:rsidRPr="00002CA5">
        <w:rPr>
          <w:color w:val="auto"/>
        </w:rPr>
        <w:t xml:space="preserve"> haben und nach  dem 31.12.1970 geboren wurden, müssen einen entsprechenden Nachweis erbringen!</w:t>
      </w:r>
      <w:r w:rsidR="00417545" w:rsidRPr="00002CA5">
        <w:rPr>
          <w:color w:val="auto"/>
        </w:rPr>
        <w:br/>
      </w:r>
      <w:r w:rsidR="00CA3A60" w:rsidRPr="00002CA5">
        <w:rPr>
          <w:color w:val="auto"/>
          <w:sz w:val="16"/>
          <w:szCs w:val="16"/>
        </w:rPr>
        <w:br/>
      </w:r>
      <w:r w:rsidRPr="00CA3A60">
        <w:t>Der Nachweis der Masernimmunität erfolgt entweder durch eine Kopie Deines Impfausweises mit 2 dokumentierten Masern-Impfungen oder einem serologischen Labornachweis über Masern-Immunität. Der Nachweis kann auch über eine ärztliche Bescheinigung, dass Du 2mal dokumentiert geimpft bzw. serologisch bzgl. Masern positiv getestet wurdest, erbracht werden. Sprich hierzu ggfs. Deinen Hausarzt an!</w:t>
      </w:r>
    </w:p>
    <w:p w14:paraId="70404A05" w14:textId="5A09834C" w:rsidR="00874446" w:rsidRPr="00376B55" w:rsidRDefault="000A565A" w:rsidP="007A12B8">
      <w:pPr>
        <w:numPr>
          <w:ilvl w:val="0"/>
          <w:numId w:val="37"/>
        </w:numPr>
        <w:spacing w:before="120" w:after="0"/>
        <w:ind w:left="567" w:hanging="217"/>
        <w:outlineLvl w:val="0"/>
        <w:rPr>
          <w:color w:val="auto"/>
          <w:szCs w:val="36"/>
        </w:rPr>
      </w:pPr>
      <w:r w:rsidRPr="00874446">
        <w:rPr>
          <w:color w:val="004992" w:themeColor="accent1"/>
          <w:sz w:val="24"/>
          <w:szCs w:val="36"/>
        </w:rPr>
        <w:t>erweitertes behördliches Führungszeugnis</w:t>
      </w:r>
      <w:r w:rsidRPr="007A12B8">
        <w:rPr>
          <w:color w:val="004992" w:themeColor="accent1"/>
          <w:sz w:val="24"/>
          <w:szCs w:val="36"/>
        </w:rPr>
        <w:t xml:space="preserve"> </w:t>
      </w:r>
      <w:r w:rsidR="00874446" w:rsidRPr="007A12B8">
        <w:t>(</w:t>
      </w:r>
      <w:r w:rsidR="00874446" w:rsidRPr="00376B55">
        <w:rPr>
          <w:color w:val="auto"/>
        </w:rPr>
        <w:t xml:space="preserve">nach § 30a BZRG) </w:t>
      </w:r>
      <w:r w:rsidRPr="00376B55">
        <w:rPr>
          <w:color w:val="auto"/>
        </w:rPr>
        <w:t>b</w:t>
      </w:r>
      <w:r w:rsidR="004507E5" w:rsidRPr="00376B55">
        <w:rPr>
          <w:color w:val="auto"/>
        </w:rPr>
        <w:t>ei einem vorgesehenen Einsatz in den Bereichen:</w:t>
      </w:r>
      <w:r w:rsidRPr="00376B55">
        <w:rPr>
          <w:color w:val="auto"/>
          <w:szCs w:val="36"/>
        </w:rPr>
        <w:t xml:space="preserve"> </w:t>
      </w:r>
    </w:p>
    <w:p w14:paraId="6D649BB9" w14:textId="77777777" w:rsidR="00B743BA" w:rsidRPr="00376B55" w:rsidRDefault="00B743BA" w:rsidP="00874446">
      <w:pPr>
        <w:pStyle w:val="Listenabsatz"/>
        <w:numPr>
          <w:ilvl w:val="0"/>
          <w:numId w:val="39"/>
        </w:numPr>
        <w:spacing w:before="120" w:after="0"/>
        <w:outlineLvl w:val="0"/>
        <w:rPr>
          <w:color w:val="auto"/>
        </w:rPr>
      </w:pPr>
      <w:r w:rsidRPr="00376B55">
        <w:rPr>
          <w:color w:val="auto"/>
        </w:rPr>
        <w:t>ehrenamtliche Krankenhaushilfe</w:t>
      </w:r>
    </w:p>
    <w:p w14:paraId="47B6F66D" w14:textId="77777777" w:rsidR="00874446" w:rsidRPr="00376B55" w:rsidRDefault="000A565A" w:rsidP="00874446">
      <w:pPr>
        <w:pStyle w:val="Listenabsatz"/>
        <w:numPr>
          <w:ilvl w:val="0"/>
          <w:numId w:val="39"/>
        </w:numPr>
        <w:spacing w:before="120" w:after="0"/>
        <w:outlineLvl w:val="0"/>
        <w:rPr>
          <w:color w:val="auto"/>
        </w:rPr>
      </w:pPr>
      <w:r w:rsidRPr="00376B55">
        <w:rPr>
          <w:color w:val="auto"/>
        </w:rPr>
        <w:t>Zentrum für Geburtshi</w:t>
      </w:r>
      <w:r w:rsidR="00874446" w:rsidRPr="00376B55">
        <w:rPr>
          <w:color w:val="auto"/>
        </w:rPr>
        <w:t>lfe, Kinder- und Jugendmedizin</w:t>
      </w:r>
    </w:p>
    <w:p w14:paraId="511894EE" w14:textId="77777777" w:rsidR="00874446" w:rsidRPr="00376B55" w:rsidRDefault="000A565A" w:rsidP="00083689">
      <w:pPr>
        <w:pStyle w:val="Listenabsatz"/>
        <w:numPr>
          <w:ilvl w:val="0"/>
          <w:numId w:val="39"/>
        </w:numPr>
        <w:spacing w:before="120" w:after="0"/>
        <w:outlineLvl w:val="0"/>
        <w:rPr>
          <w:color w:val="auto"/>
        </w:rPr>
      </w:pPr>
      <w:r w:rsidRPr="00376B55">
        <w:rPr>
          <w:color w:val="auto"/>
        </w:rPr>
        <w:t>Zen</w:t>
      </w:r>
      <w:r w:rsidR="00874446" w:rsidRPr="00376B55">
        <w:rPr>
          <w:color w:val="auto"/>
        </w:rPr>
        <w:t>trum für Psychosoziale Medizin</w:t>
      </w:r>
    </w:p>
    <w:p w14:paraId="3716466D" w14:textId="77777777" w:rsidR="00874446" w:rsidRPr="00376B55" w:rsidRDefault="00874446" w:rsidP="00874446">
      <w:pPr>
        <w:pStyle w:val="Listenabsatz"/>
        <w:numPr>
          <w:ilvl w:val="0"/>
          <w:numId w:val="39"/>
        </w:numPr>
        <w:spacing w:before="120" w:after="0"/>
        <w:outlineLvl w:val="0"/>
        <w:rPr>
          <w:color w:val="auto"/>
        </w:rPr>
      </w:pPr>
      <w:r w:rsidRPr="00376B55">
        <w:rPr>
          <w:color w:val="auto"/>
        </w:rPr>
        <w:t>Zentrale Notaufnahme</w:t>
      </w:r>
    </w:p>
    <w:p w14:paraId="3746D311" w14:textId="77777777" w:rsidR="00567624" w:rsidRPr="00376B55" w:rsidRDefault="00567624" w:rsidP="00874446">
      <w:pPr>
        <w:pStyle w:val="Listenabsatz"/>
        <w:numPr>
          <w:ilvl w:val="0"/>
          <w:numId w:val="39"/>
        </w:numPr>
        <w:spacing w:before="120" w:after="0"/>
        <w:outlineLvl w:val="0"/>
        <w:rPr>
          <w:color w:val="auto"/>
        </w:rPr>
      </w:pPr>
      <w:r w:rsidRPr="00376B55">
        <w:rPr>
          <w:color w:val="auto"/>
        </w:rPr>
        <w:t>Ehrenamtliche Krankenhausseelsorge</w:t>
      </w:r>
    </w:p>
    <w:p w14:paraId="7C269B45" w14:textId="60172BE7" w:rsidR="00A6724F" w:rsidRDefault="00006108" w:rsidP="00002CA5">
      <w:pPr>
        <w:spacing w:before="120"/>
        <w:ind w:left="567"/>
        <w:rPr>
          <w:color w:val="auto"/>
        </w:rPr>
      </w:pPr>
      <w:r w:rsidRPr="00376B55">
        <w:rPr>
          <w:color w:val="auto"/>
        </w:rPr>
        <w:t>Du</w:t>
      </w:r>
      <w:r w:rsidR="000A565A" w:rsidRPr="00376B55">
        <w:rPr>
          <w:color w:val="auto"/>
        </w:rPr>
        <w:t xml:space="preserve"> beantrag</w:t>
      </w:r>
      <w:r w:rsidRPr="00376B55">
        <w:rPr>
          <w:color w:val="auto"/>
        </w:rPr>
        <w:t>st</w:t>
      </w:r>
      <w:r w:rsidR="000A565A" w:rsidRPr="00376B55">
        <w:rPr>
          <w:color w:val="auto"/>
        </w:rPr>
        <w:t xml:space="preserve"> das jeweilige Führungszeugnis über </w:t>
      </w:r>
      <w:r w:rsidRPr="00376B55">
        <w:rPr>
          <w:color w:val="auto"/>
        </w:rPr>
        <w:t>Deine</w:t>
      </w:r>
      <w:r w:rsidR="000A565A" w:rsidRPr="00376B55">
        <w:rPr>
          <w:color w:val="auto"/>
        </w:rPr>
        <w:t xml:space="preserve"> örtliche Meldebehörde unter Vorlage </w:t>
      </w:r>
      <w:r w:rsidRPr="00376B55">
        <w:rPr>
          <w:color w:val="auto"/>
        </w:rPr>
        <w:t>Deines</w:t>
      </w:r>
      <w:r w:rsidR="000A565A" w:rsidRPr="00376B55">
        <w:rPr>
          <w:color w:val="auto"/>
        </w:rPr>
        <w:t xml:space="preserve"> Personalausweises oder Reisepasses. </w:t>
      </w:r>
      <w:r w:rsidRPr="00376B55">
        <w:rPr>
          <w:color w:val="auto"/>
        </w:rPr>
        <w:t>Du erhäl</w:t>
      </w:r>
      <w:r w:rsidR="00A6724F">
        <w:rPr>
          <w:color w:val="auto"/>
        </w:rPr>
        <w:t>t</w:t>
      </w:r>
      <w:r w:rsidRPr="00376B55">
        <w:rPr>
          <w:color w:val="auto"/>
        </w:rPr>
        <w:t>st</w:t>
      </w:r>
      <w:r w:rsidR="000A565A" w:rsidRPr="00376B55">
        <w:rPr>
          <w:color w:val="auto"/>
        </w:rPr>
        <w:t xml:space="preserve"> </w:t>
      </w:r>
      <w:r w:rsidRPr="00376B55">
        <w:rPr>
          <w:color w:val="auto"/>
        </w:rPr>
        <w:t xml:space="preserve">dazu </w:t>
      </w:r>
      <w:r w:rsidR="000A565A" w:rsidRPr="00376B55">
        <w:rPr>
          <w:color w:val="auto"/>
        </w:rPr>
        <w:t xml:space="preserve">von uns eine Bescheinigung gemäß § 12 JVKostO zur Vorlage bei der Behörde, somit ist das Führungszeugnis für </w:t>
      </w:r>
      <w:r w:rsidRPr="00376B55">
        <w:rPr>
          <w:color w:val="auto"/>
        </w:rPr>
        <w:t>Dich</w:t>
      </w:r>
      <w:r w:rsidR="00417545">
        <w:rPr>
          <w:color w:val="auto"/>
        </w:rPr>
        <w:t xml:space="preserve"> kostenfrei.</w:t>
      </w:r>
    </w:p>
    <w:p w14:paraId="26E6A969" w14:textId="77777777" w:rsidR="00002CA5" w:rsidRDefault="00006108" w:rsidP="00002CA5">
      <w:pPr>
        <w:spacing w:before="120"/>
        <w:rPr>
          <w:color w:val="auto"/>
        </w:rPr>
      </w:pPr>
      <w:r w:rsidRPr="00376B55">
        <w:rPr>
          <w:color w:val="auto"/>
        </w:rPr>
        <w:t>Wir bitten Dich um</w:t>
      </w:r>
      <w:r w:rsidR="000A565A" w:rsidRPr="00376B55">
        <w:rPr>
          <w:color w:val="auto"/>
        </w:rPr>
        <w:t xml:space="preserve"> Verständnis dafür, dass ein ehrenamtlicher Einsatz im UKE nur erfolgen kann, </w:t>
      </w:r>
      <w:r w:rsidRPr="00376B55">
        <w:rPr>
          <w:color w:val="auto"/>
        </w:rPr>
        <w:t>wenn uns der Nachweis zur Masern-Immunität</w:t>
      </w:r>
      <w:r w:rsidR="000B6911">
        <w:rPr>
          <w:color w:val="auto"/>
        </w:rPr>
        <w:t xml:space="preserve"> </w:t>
      </w:r>
      <w:r w:rsidR="000A565A" w:rsidRPr="00376B55">
        <w:rPr>
          <w:color w:val="auto"/>
        </w:rPr>
        <w:t xml:space="preserve">sowie </w:t>
      </w:r>
      <w:r w:rsidRPr="00376B55">
        <w:rPr>
          <w:color w:val="auto"/>
        </w:rPr>
        <w:t>je nach Einsatzort ein einwandfreies erweitertes behördliches Führungszeugnis vorliegen.</w:t>
      </w:r>
    </w:p>
    <w:p w14:paraId="1DE9D864" w14:textId="34C91880" w:rsidR="00BF0C13" w:rsidRPr="00417545" w:rsidRDefault="000A565A" w:rsidP="00002CA5">
      <w:pPr>
        <w:spacing w:before="120"/>
        <w:rPr>
          <w:color w:val="auto"/>
        </w:rPr>
      </w:pPr>
      <w:r w:rsidRPr="00376B55">
        <w:rPr>
          <w:color w:val="auto"/>
        </w:rPr>
        <w:t xml:space="preserve">Die besondere Beachtung der Privatsphäre bei der Verarbeitung persönlicher Daten ist uns ein wichtiges Anliegen. Alle </w:t>
      </w:r>
      <w:r w:rsidR="00006108" w:rsidRPr="00376B55">
        <w:rPr>
          <w:color w:val="auto"/>
        </w:rPr>
        <w:t>Deine</w:t>
      </w:r>
      <w:r w:rsidRPr="00376B55">
        <w:rPr>
          <w:color w:val="auto"/>
        </w:rPr>
        <w:t xml:space="preserve"> Angaben behandeln wir selbstverständlich vertraulich.</w:t>
      </w:r>
    </w:p>
    <w:p w14:paraId="58ABA27D" w14:textId="0A956AB8" w:rsidR="00BF0C13" w:rsidRPr="00BF0C13" w:rsidRDefault="000A565A" w:rsidP="0089709D">
      <w:pPr>
        <w:pStyle w:val="Empfnger-Adresse"/>
        <w:tabs>
          <w:tab w:val="left" w:pos="0"/>
        </w:tabs>
        <w:rPr>
          <w:color w:val="004992" w:themeColor="accent1"/>
          <w:szCs w:val="36"/>
        </w:rPr>
      </w:pPr>
      <w:r w:rsidRPr="00BD358A">
        <w:rPr>
          <w:color w:val="004992" w:themeColor="accent1"/>
          <w:sz w:val="36"/>
          <w:szCs w:val="36"/>
        </w:rPr>
        <w:t>Wir freuen uns auf eine gute Zusammenarbeit!</w:t>
      </w:r>
    </w:p>
    <w:sectPr w:rsidR="00BF0C13" w:rsidRPr="00BF0C13" w:rsidSect="00DB1EB0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567" w:bottom="851" w:left="1304" w:header="567" w:footer="454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04C41" w14:textId="77777777" w:rsidR="00384E2F" w:rsidRDefault="00384E2F" w:rsidP="001938D3">
      <w:r>
        <w:separator/>
      </w:r>
    </w:p>
    <w:p w14:paraId="455A5A7D" w14:textId="77777777" w:rsidR="00384E2F" w:rsidRDefault="00384E2F" w:rsidP="001938D3"/>
  </w:endnote>
  <w:endnote w:type="continuationSeparator" w:id="0">
    <w:p w14:paraId="767D17FC" w14:textId="77777777" w:rsidR="00384E2F" w:rsidRDefault="00384E2F" w:rsidP="001938D3">
      <w:r>
        <w:continuationSeparator/>
      </w:r>
    </w:p>
    <w:p w14:paraId="380E1682" w14:textId="77777777" w:rsidR="00384E2F" w:rsidRDefault="00384E2F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loucester MT Extra Condensed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A8CC2" w14:textId="3D517DF8" w:rsidR="009C0C9A" w:rsidRDefault="009C0C9A" w:rsidP="00E5556D">
    <w:pPr>
      <w:pStyle w:val="Fuzeile"/>
      <w:tabs>
        <w:tab w:val="center" w:pos="4820"/>
      </w:tabs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D23D34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  \* MERGEFORMAT </w:instrText>
    </w:r>
    <w:r>
      <w:rPr>
        <w:rStyle w:val="Seitenzahl"/>
      </w:rPr>
      <w:fldChar w:fldCharType="separate"/>
    </w:r>
    <w:r w:rsidR="00D23D34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FBFEF" w14:textId="6E4C1253" w:rsidR="009C0C9A" w:rsidRDefault="009C0C9A" w:rsidP="00E341AD">
    <w:pPr>
      <w:pStyle w:val="Fuzeile"/>
      <w:tabs>
        <w:tab w:val="center" w:pos="4820"/>
      </w:tabs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D23D34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  \* MERGEFORMAT </w:instrText>
    </w:r>
    <w:r>
      <w:rPr>
        <w:rStyle w:val="Seitenzahl"/>
      </w:rPr>
      <w:fldChar w:fldCharType="separate"/>
    </w:r>
    <w:r w:rsidR="00D23D34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</w:r>
    <w:r>
      <w:rPr>
        <w:rStyle w:val="Seitenzahl"/>
      </w:rPr>
      <w:tab/>
    </w:r>
    <w:r>
      <w:rPr>
        <w:rStyle w:val="Seitenzahl"/>
      </w:rPr>
      <w:tab/>
    </w:r>
    <w:r w:rsidRPr="00B23751">
      <w:rPr>
        <w:b/>
        <w:color w:val="004992" w:themeColor="accent1"/>
      </w:rPr>
      <w:t>Universitätsklinikum Hamburg-Eppendorf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53E61" w14:textId="77777777" w:rsidR="00384E2F" w:rsidRDefault="00384E2F" w:rsidP="001938D3">
      <w:r>
        <w:separator/>
      </w:r>
    </w:p>
    <w:p w14:paraId="5596F07F" w14:textId="77777777" w:rsidR="00384E2F" w:rsidRDefault="00384E2F" w:rsidP="001938D3"/>
  </w:footnote>
  <w:footnote w:type="continuationSeparator" w:id="0">
    <w:p w14:paraId="628C44C0" w14:textId="77777777" w:rsidR="00384E2F" w:rsidRDefault="00384E2F" w:rsidP="001938D3">
      <w:r>
        <w:continuationSeparator/>
      </w:r>
    </w:p>
    <w:p w14:paraId="3A366D11" w14:textId="77777777" w:rsidR="00384E2F" w:rsidRDefault="00384E2F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503" w:type="dxa"/>
      <w:tblInd w:w="5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73"/>
      <w:gridCol w:w="6430"/>
    </w:tblGrid>
    <w:tr w:rsidR="0048566C" w:rsidRPr="009C1207" w14:paraId="746A6F0F" w14:textId="77777777" w:rsidTr="00530BCB">
      <w:trPr>
        <w:trHeight w:val="244"/>
      </w:trPr>
      <w:tc>
        <w:tcPr>
          <w:tcW w:w="3073" w:type="dxa"/>
          <w:vMerge w:val="restart"/>
          <w:vAlign w:val="bottom"/>
        </w:tcPr>
        <w:p w14:paraId="149FD186" w14:textId="6E25BF75" w:rsidR="0048566C" w:rsidRPr="0048566C" w:rsidRDefault="00610986" w:rsidP="0048566C">
          <w:pPr>
            <w:pStyle w:val="KopfzeileGeschftsbereichSeite2"/>
            <w:spacing w:line="240" w:lineRule="auto"/>
            <w:rPr>
              <w:sz w:val="14"/>
              <w:szCs w:val="14"/>
            </w:rPr>
          </w:pPr>
          <w:sdt>
            <w:sdtPr>
              <w:rPr>
                <w:sz w:val="14"/>
                <w:szCs w:val="14"/>
              </w:rPr>
              <w:alias w:val="Geschäftsbereich"/>
              <w:tag w:val=""/>
              <w:id w:val="1385138254"/>
              <w:lock w:val="sdtLocked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4E1016">
                <w:rPr>
                  <w:sz w:val="14"/>
                  <w:szCs w:val="14"/>
                </w:rPr>
                <w:t xml:space="preserve">Zentrales Personal- und </w:t>
              </w:r>
              <w:proofErr w:type="spellStart"/>
              <w:r w:rsidR="004E1016">
                <w:rPr>
                  <w:sz w:val="14"/>
                  <w:szCs w:val="14"/>
                </w:rPr>
                <w:t>Poolmanagment</w:t>
              </w:r>
              <w:proofErr w:type="spellEnd"/>
            </w:sdtContent>
          </w:sdt>
        </w:p>
      </w:tc>
      <w:tc>
        <w:tcPr>
          <w:tcW w:w="6430" w:type="dxa"/>
          <w:vAlign w:val="bottom"/>
        </w:tcPr>
        <w:p w14:paraId="5235C8F0" w14:textId="77777777" w:rsidR="0048566C" w:rsidRPr="00812D78" w:rsidRDefault="00610986" w:rsidP="0048566C">
          <w:pPr>
            <w:pStyle w:val="Seitenleiste"/>
            <w:tabs>
              <w:tab w:val="clear" w:pos="993"/>
            </w:tabs>
            <w:spacing w:line="240" w:lineRule="auto"/>
            <w:rPr>
              <w:sz w:val="14"/>
              <w:szCs w:val="14"/>
            </w:rPr>
          </w:pPr>
          <w:sdt>
            <w:sdtPr>
              <w:rPr>
                <w:sz w:val="14"/>
                <w:szCs w:val="14"/>
              </w:rPr>
              <w:alias w:val="Titel"/>
              <w:tag w:val=""/>
              <w:id w:val="1696187532"/>
              <w:lock w:val="sdtLocked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A630C">
                <w:rPr>
                  <w:sz w:val="14"/>
                  <w:szCs w:val="14"/>
                </w:rPr>
                <w:t>Informationen zum Ehrenamt im UKE</w:t>
              </w:r>
            </w:sdtContent>
          </w:sdt>
        </w:p>
      </w:tc>
    </w:tr>
    <w:tr w:rsidR="00195C03" w:rsidRPr="009C1207" w14:paraId="28F145A4" w14:textId="77777777" w:rsidTr="00530BCB">
      <w:trPr>
        <w:trHeight w:hRule="exact" w:val="193"/>
      </w:trPr>
      <w:tc>
        <w:tcPr>
          <w:tcW w:w="3073" w:type="dxa"/>
          <w:vMerge/>
          <w:vAlign w:val="center"/>
        </w:tcPr>
        <w:p w14:paraId="3233846B" w14:textId="77777777" w:rsidR="00195C03" w:rsidRPr="0048566C" w:rsidRDefault="00195C03" w:rsidP="00195C03">
          <w:pPr>
            <w:pStyle w:val="KopfzeileGeschftsbereichSeite2"/>
            <w:spacing w:line="240" w:lineRule="auto"/>
            <w:rPr>
              <w:sz w:val="14"/>
              <w:szCs w:val="14"/>
            </w:rPr>
          </w:pPr>
        </w:p>
      </w:tc>
      <w:tc>
        <w:tcPr>
          <w:tcW w:w="6430" w:type="dxa"/>
          <w:vAlign w:val="bottom"/>
        </w:tcPr>
        <w:p w14:paraId="7D6BBAFC" w14:textId="3CBB980A" w:rsidR="00195C03" w:rsidRPr="00812D78" w:rsidRDefault="00610986" w:rsidP="00195C03">
          <w:pPr>
            <w:pStyle w:val="Seitenleiste"/>
            <w:tabs>
              <w:tab w:val="clear" w:pos="993"/>
            </w:tabs>
            <w:spacing w:line="240" w:lineRule="auto"/>
            <w:rPr>
              <w:sz w:val="14"/>
              <w:szCs w:val="14"/>
            </w:rPr>
          </w:pPr>
          <w:sdt>
            <w:sdtPr>
              <w:rPr>
                <w:sz w:val="14"/>
                <w:szCs w:val="14"/>
              </w:rPr>
              <w:alias w:val="Schlüsselwörter"/>
              <w:tag w:val=""/>
              <w:id w:val="602933139"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195C03">
                <w:rPr>
                  <w:sz w:val="14"/>
                  <w:szCs w:val="14"/>
                </w:rPr>
                <w:t>Anlage 01</w:t>
              </w:r>
            </w:sdtContent>
          </w:sdt>
          <w:r w:rsidR="00195C03" w:rsidRPr="0051416F">
            <w:rPr>
              <w:sz w:val="14"/>
              <w:szCs w:val="14"/>
            </w:rPr>
            <w:t xml:space="preserve"> zur SOP </w:t>
          </w:r>
          <w:sdt>
            <w:sdtPr>
              <w:rPr>
                <w:sz w:val="14"/>
                <w:szCs w:val="14"/>
              </w:rPr>
              <w:alias w:val="Kategorie"/>
              <w:tag w:val=""/>
              <w:id w:val="-816878285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195C03">
                <w:rPr>
                  <w:sz w:val="14"/>
                  <w:szCs w:val="14"/>
                </w:rPr>
                <w:t>2.06.01</w:t>
              </w:r>
            </w:sdtContent>
          </w:sdt>
          <w:r w:rsidR="00195C03">
            <w:rPr>
              <w:sz w:val="14"/>
              <w:szCs w:val="14"/>
            </w:rPr>
            <w:t>,</w:t>
          </w:r>
          <w:r w:rsidR="00195C03" w:rsidRPr="0051416F">
            <w:rPr>
              <w:sz w:val="14"/>
              <w:szCs w:val="14"/>
            </w:rPr>
            <w:t xml:space="preserve"> </w:t>
          </w:r>
          <w:sdt>
            <w:sdtPr>
              <w:rPr>
                <w:sz w:val="14"/>
                <w:szCs w:val="14"/>
              </w:rPr>
              <w:alias w:val="Status"/>
              <w:tag w:val=""/>
              <w:id w:val="-1711881062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1E6C2B">
                <w:rPr>
                  <w:sz w:val="14"/>
                  <w:szCs w:val="14"/>
                </w:rPr>
                <w:t>Version 02</w:t>
              </w:r>
            </w:sdtContent>
          </w:sdt>
          <w:r w:rsidR="00195C03" w:rsidRPr="0048566C">
            <w:rPr>
              <w:sz w:val="14"/>
              <w:szCs w:val="14"/>
            </w:rPr>
            <w:t>,</w:t>
          </w:r>
          <w:r w:rsidR="00195C03" w:rsidRPr="0048566C">
            <w:rPr>
              <w:noProof/>
              <w:sz w:val="14"/>
              <w:szCs w:val="14"/>
            </w:rPr>
            <w:t xml:space="preserve"> Stand: </w:t>
          </w:r>
          <w:sdt>
            <w:sdtPr>
              <w:rPr>
                <w:noProof/>
                <w:sz w:val="14"/>
                <w:szCs w:val="14"/>
              </w:rPr>
              <w:alias w:val="Veröffentlichungsdatum"/>
              <w:tag w:val=""/>
              <w:id w:val="-1604724433"/>
              <w:dataBinding w:prefixMappings="xmlns:ns0='http://schemas.microsoft.com/office/2006/coverPageProps' " w:xpath="/ns0:CoverPageProperties[1]/ns0:PublishDate[1]" w:storeItemID="{55AF091B-3C7A-41E3-B477-F2FDAA23CFDA}"/>
              <w:date w:fullDate="2025-12-01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C61483">
                <w:rPr>
                  <w:noProof/>
                  <w:sz w:val="14"/>
                  <w:szCs w:val="14"/>
                </w:rPr>
                <w:t>01.12.2025</w:t>
              </w:r>
            </w:sdtContent>
          </w:sdt>
        </w:p>
      </w:tc>
    </w:tr>
  </w:tbl>
  <w:p w14:paraId="4B09743A" w14:textId="77777777" w:rsidR="009C0C9A" w:rsidRPr="00497715" w:rsidRDefault="00A2521D" w:rsidP="00FF05FE">
    <w:r>
      <w:rPr>
        <w:noProof/>
      </w:rPr>
      <w:drawing>
        <wp:anchor distT="0" distB="0" distL="114300" distR="114300" simplePos="0" relativeHeight="251667968" behindDoc="0" locked="0" layoutInCell="1" allowOverlap="1" wp14:anchorId="592744CD" wp14:editId="528757EB">
          <wp:simplePos x="0" y="0"/>
          <wp:positionH relativeFrom="column">
            <wp:posOffset>0</wp:posOffset>
          </wp:positionH>
          <wp:positionV relativeFrom="page">
            <wp:posOffset>417830</wp:posOffset>
          </wp:positionV>
          <wp:extent cx="270000" cy="2376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C9A" w:rsidRPr="00497715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D44BE58" wp14:editId="414705FE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609245" id="Gerade Verbindung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0"/>
      <w:gridCol w:w="3954"/>
      <w:gridCol w:w="9"/>
      <w:gridCol w:w="4943"/>
    </w:tblGrid>
    <w:tr w:rsidR="002E0180" w:rsidRPr="001A3B60" w14:paraId="18895916" w14:textId="77777777" w:rsidTr="002E0180">
      <w:trPr>
        <w:trHeight w:hRule="exact" w:val="669"/>
      </w:trPr>
      <w:tc>
        <w:tcPr>
          <w:tcW w:w="1130" w:type="dxa"/>
          <w:vMerge w:val="restart"/>
        </w:tcPr>
        <w:p w14:paraId="3A5F26DF" w14:textId="7ADA3988" w:rsidR="002E0180" w:rsidRDefault="002E0180" w:rsidP="002E0180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CBDBAD0" wp14:editId="75B499B9">
                <wp:extent cx="540000" cy="569421"/>
                <wp:effectExtent l="0" t="0" r="0" b="254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54" w:type="dxa"/>
          <w:vAlign w:val="bottom"/>
        </w:tcPr>
        <w:p w14:paraId="6F6306C9" w14:textId="77777777" w:rsidR="002E0180" w:rsidRPr="00D216F4" w:rsidRDefault="00610986" w:rsidP="004E1016">
          <w:pPr>
            <w:pStyle w:val="KopfzeileGeschftsbereich"/>
            <w:tabs>
              <w:tab w:val="clear" w:pos="9072"/>
              <w:tab w:val="right" w:pos="3969"/>
            </w:tabs>
          </w:pPr>
          <w:sdt>
            <w:sdtPr>
              <w:alias w:val="Geschäftsbereich"/>
              <w:tag w:val=""/>
              <w:id w:val="-1564488302"/>
              <w:lock w:val="sdtLocked"/>
              <w:placeholder>
                <w:docPart w:val="C60D8739E3784E8FA869F0A9722DC5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4E1016">
                <w:t xml:space="preserve">Zentrales Personal- und </w:t>
              </w:r>
              <w:proofErr w:type="spellStart"/>
              <w:r w:rsidR="004E1016">
                <w:t>Poolmanagment</w:t>
              </w:r>
              <w:proofErr w:type="spellEnd"/>
            </w:sdtContent>
          </w:sdt>
        </w:p>
      </w:tc>
      <w:tc>
        <w:tcPr>
          <w:tcW w:w="4952" w:type="dxa"/>
          <w:gridSpan w:val="2"/>
          <w:vAlign w:val="bottom"/>
        </w:tcPr>
        <w:p w14:paraId="45083BB0" w14:textId="77777777" w:rsidR="002E0180" w:rsidRDefault="002E0180" w:rsidP="002E0180">
          <w:pPr>
            <w:pStyle w:val="Seitenleiste"/>
            <w:rPr>
              <w:color w:val="004992" w:themeColor="accent1"/>
              <w:sz w:val="20"/>
              <w:szCs w:val="32"/>
            </w:rPr>
          </w:pPr>
        </w:p>
        <w:p w14:paraId="67E6B3B7" w14:textId="4AB95A0E" w:rsidR="002E0180" w:rsidRPr="00427729" w:rsidRDefault="00610986" w:rsidP="00195C03">
          <w:pPr>
            <w:pStyle w:val="Seitenleiste"/>
            <w:rPr>
              <w:sz w:val="20"/>
            </w:rPr>
          </w:pPr>
          <w:sdt>
            <w:sdtPr>
              <w:alias w:val="Schlüsselwörter"/>
              <w:tag w:val=""/>
              <w:id w:val="-589777774"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195C03">
                <w:t>Anlage 01</w:t>
              </w:r>
            </w:sdtContent>
          </w:sdt>
          <w:r w:rsidR="006A1A48">
            <w:t xml:space="preserve"> </w:t>
          </w:r>
          <w:r w:rsidR="00041490">
            <w:t xml:space="preserve">zur SOP </w:t>
          </w:r>
          <w:sdt>
            <w:sdtPr>
              <w:alias w:val="Kategorie"/>
              <w:tag w:val=""/>
              <w:id w:val="-984611030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195C03">
                <w:t>2.06.01</w:t>
              </w:r>
            </w:sdtContent>
          </w:sdt>
          <w:r w:rsidR="00041490" w:rsidRPr="000C7433">
            <w:t xml:space="preserve"> | </w:t>
          </w:r>
          <w:sdt>
            <w:sdtPr>
              <w:alias w:val="Status"/>
              <w:tag w:val=""/>
              <w:id w:val="-291437508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195C03">
                <w:t xml:space="preserve">Version </w:t>
              </w:r>
              <w:r w:rsidR="001E6C2B">
                <w:t>02</w:t>
              </w:r>
            </w:sdtContent>
          </w:sdt>
        </w:p>
      </w:tc>
    </w:tr>
    <w:tr w:rsidR="001A0379" w14:paraId="7A6C8192" w14:textId="77777777" w:rsidTr="002E0180">
      <w:trPr>
        <w:trHeight w:val="794"/>
      </w:trPr>
      <w:tc>
        <w:tcPr>
          <w:tcW w:w="1130" w:type="dxa"/>
          <w:vMerge/>
        </w:tcPr>
        <w:p w14:paraId="682B6028" w14:textId="77777777" w:rsidR="001A0379" w:rsidRDefault="001A0379" w:rsidP="001938D3">
          <w:pPr>
            <w:pStyle w:val="KopfzeileTopSpace"/>
            <w:rPr>
              <w:noProof/>
            </w:rPr>
          </w:pPr>
        </w:p>
      </w:tc>
      <w:tc>
        <w:tcPr>
          <w:tcW w:w="3963" w:type="dxa"/>
          <w:gridSpan w:val="2"/>
        </w:tcPr>
        <w:p w14:paraId="6314BD17" w14:textId="77777777" w:rsidR="001A0379" w:rsidRDefault="001A0379" w:rsidP="001938D3">
          <w:pPr>
            <w:pStyle w:val="KopfzeileTopSpace"/>
            <w:rPr>
              <w:noProof/>
            </w:rPr>
          </w:pPr>
        </w:p>
      </w:tc>
      <w:tc>
        <w:tcPr>
          <w:tcW w:w="4943" w:type="dxa"/>
        </w:tcPr>
        <w:p w14:paraId="2DA6FE0A" w14:textId="3C3F1C7A" w:rsidR="001A0379" w:rsidRDefault="001A0379" w:rsidP="0031744D">
          <w:pPr>
            <w:pStyle w:val="KopfzeileTopSpace"/>
            <w:jc w:val="right"/>
            <w:rPr>
              <w:noProof/>
            </w:rPr>
          </w:pPr>
          <w:r>
            <w:rPr>
              <w:noProof/>
            </w:rPr>
            <w:t xml:space="preserve">Stand: </w:t>
          </w:r>
          <w:sdt>
            <w:sdtPr>
              <w:rPr>
                <w:noProof/>
              </w:rPr>
              <w:alias w:val="Veröffentlichungsdatum"/>
              <w:tag w:val=""/>
              <w:id w:val="-1895580856"/>
              <w:dataBinding w:prefixMappings="xmlns:ns0='http://schemas.microsoft.com/office/2006/coverPageProps' " w:xpath="/ns0:CoverPageProperties[1]/ns0:PublishDate[1]" w:storeItemID="{55AF091B-3C7A-41E3-B477-F2FDAA23CFDA}"/>
              <w:date w:fullDate="2025-12-01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1315DF">
                <w:rPr>
                  <w:noProof/>
                </w:rPr>
                <w:t>01.</w:t>
              </w:r>
              <w:r w:rsidR="00C61483">
                <w:rPr>
                  <w:noProof/>
                </w:rPr>
                <w:t>12</w:t>
              </w:r>
              <w:r w:rsidR="001315DF">
                <w:rPr>
                  <w:noProof/>
                </w:rPr>
                <w:t>.2025</w:t>
              </w:r>
            </w:sdtContent>
          </w:sdt>
        </w:p>
      </w:tc>
    </w:tr>
  </w:tbl>
  <w:p w14:paraId="2FB3CA3B" w14:textId="77777777" w:rsidR="009C0C9A" w:rsidRDefault="009C0C9A" w:rsidP="00224CF6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2C7A3815" wp14:editId="67C64A6E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B3CD3B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276887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6E0CE5"/>
    <w:multiLevelType w:val="hybridMultilevel"/>
    <w:tmpl w:val="AC0859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30D6C"/>
    <w:multiLevelType w:val="hybridMultilevel"/>
    <w:tmpl w:val="A168854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D1DC6"/>
    <w:multiLevelType w:val="hybridMultilevel"/>
    <w:tmpl w:val="4F7CE244"/>
    <w:lvl w:ilvl="0" w:tplc="D8581FB8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D4D3B"/>
    <w:multiLevelType w:val="hybridMultilevel"/>
    <w:tmpl w:val="8B5A63B6"/>
    <w:lvl w:ilvl="0" w:tplc="9CAE5C8E">
      <w:start w:val="1"/>
      <w:numFmt w:val="decimal"/>
      <w:lvlText w:val="%1.)"/>
      <w:lvlJc w:val="left"/>
      <w:pPr>
        <w:ind w:left="425" w:hanging="42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76DA9"/>
    <w:multiLevelType w:val="hybridMultilevel"/>
    <w:tmpl w:val="685C2CF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EF38BE"/>
    <w:multiLevelType w:val="hybridMultilevel"/>
    <w:tmpl w:val="21C61A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3D08B6"/>
    <w:multiLevelType w:val="hybridMultilevel"/>
    <w:tmpl w:val="20B64A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518B1"/>
    <w:multiLevelType w:val="hybridMultilevel"/>
    <w:tmpl w:val="CBBED1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B57F7"/>
    <w:multiLevelType w:val="hybridMultilevel"/>
    <w:tmpl w:val="B4C6C6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DE2262"/>
    <w:multiLevelType w:val="hybridMultilevel"/>
    <w:tmpl w:val="8146CB42"/>
    <w:lvl w:ilvl="0" w:tplc="5DBED71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E02E1"/>
    <w:multiLevelType w:val="hybridMultilevel"/>
    <w:tmpl w:val="65282BF6"/>
    <w:lvl w:ilvl="0" w:tplc="D438039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4992" w:themeColor="accent1"/>
        <w:sz w:val="24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E1A50"/>
    <w:multiLevelType w:val="hybridMultilevel"/>
    <w:tmpl w:val="6C2E8E34"/>
    <w:lvl w:ilvl="0" w:tplc="8620FBD8">
      <w:start w:val="1"/>
      <w:numFmt w:val="bullet"/>
      <w:lvlText w:val="-"/>
      <w:lvlJc w:val="left"/>
      <w:pPr>
        <w:ind w:left="1003" w:hanging="360"/>
      </w:pPr>
      <w:rPr>
        <w:rFonts w:ascii="Calibri Light" w:hAnsi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877FD"/>
    <w:multiLevelType w:val="hybridMultilevel"/>
    <w:tmpl w:val="0E58B2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7712CD"/>
    <w:multiLevelType w:val="hybridMultilevel"/>
    <w:tmpl w:val="3A6CCAB4"/>
    <w:lvl w:ilvl="0" w:tplc="06D0ACA2">
      <w:numFmt w:val="bullet"/>
      <w:lvlText w:val="•"/>
      <w:lvlJc w:val="left"/>
      <w:pPr>
        <w:ind w:left="705" w:hanging="705"/>
      </w:pPr>
      <w:rPr>
        <w:rFonts w:ascii="Calibri Light" w:eastAsia="Times New Roman" w:hAnsi="Calibri Light" w:cs="Aria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E2379"/>
    <w:multiLevelType w:val="hybridMultilevel"/>
    <w:tmpl w:val="C090F3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975892"/>
    <w:multiLevelType w:val="hybridMultilevel"/>
    <w:tmpl w:val="3DB82E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7F66DC"/>
    <w:multiLevelType w:val="hybridMultilevel"/>
    <w:tmpl w:val="B2D04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84CAC"/>
    <w:multiLevelType w:val="hybridMultilevel"/>
    <w:tmpl w:val="4058BA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B6267B"/>
    <w:multiLevelType w:val="multilevel"/>
    <w:tmpl w:val="7E9EFD0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29A453A"/>
    <w:multiLevelType w:val="hybridMultilevel"/>
    <w:tmpl w:val="2E283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F086E"/>
    <w:multiLevelType w:val="multilevel"/>
    <w:tmpl w:val="EB023148"/>
    <w:lvl w:ilvl="0">
      <w:start w:val="1"/>
      <w:numFmt w:val="bullet"/>
      <w:pStyle w:val="Aufzhlung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"/>
      <w:lvlJc w:val="left"/>
      <w:pPr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22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23" w15:restartNumberingAfterBreak="0">
    <w:nsid w:val="489D6EA4"/>
    <w:multiLevelType w:val="hybridMultilevel"/>
    <w:tmpl w:val="A81E3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5769F"/>
    <w:multiLevelType w:val="hybridMultilevel"/>
    <w:tmpl w:val="F3B405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9D2650"/>
    <w:multiLevelType w:val="hybridMultilevel"/>
    <w:tmpl w:val="E38E7E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740D72"/>
    <w:multiLevelType w:val="hybridMultilevel"/>
    <w:tmpl w:val="EEB676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E51F34"/>
    <w:multiLevelType w:val="hybridMultilevel"/>
    <w:tmpl w:val="89B69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6697E"/>
    <w:multiLevelType w:val="hybridMultilevel"/>
    <w:tmpl w:val="222A016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4B634D"/>
    <w:multiLevelType w:val="hybridMultilevel"/>
    <w:tmpl w:val="A4586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64782"/>
    <w:multiLevelType w:val="hybridMultilevel"/>
    <w:tmpl w:val="B632382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DF0EBE"/>
    <w:multiLevelType w:val="hybridMultilevel"/>
    <w:tmpl w:val="682823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F56EB2"/>
    <w:multiLevelType w:val="hybridMultilevel"/>
    <w:tmpl w:val="5CBCF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B5CB1"/>
    <w:multiLevelType w:val="hybridMultilevel"/>
    <w:tmpl w:val="C8A299F2"/>
    <w:lvl w:ilvl="0" w:tplc="6DCC8CD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C4F8A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CE66085"/>
    <w:multiLevelType w:val="hybridMultilevel"/>
    <w:tmpl w:val="EB0CD4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31CE4"/>
    <w:multiLevelType w:val="hybridMultilevel"/>
    <w:tmpl w:val="884062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1C8DD0">
      <w:numFmt w:val="bullet"/>
      <w:lvlText w:val="-"/>
      <w:lvlJc w:val="left"/>
      <w:pPr>
        <w:ind w:left="1440" w:hanging="360"/>
      </w:pPr>
      <w:rPr>
        <w:rFonts w:asciiTheme="minorHAnsi" w:eastAsia="Times New Roman" w:hAnsiTheme="minorHAnsi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2"/>
  </w:num>
  <w:num w:numId="4">
    <w:abstractNumId w:val="3"/>
  </w:num>
  <w:num w:numId="5">
    <w:abstractNumId w:val="9"/>
  </w:num>
  <w:num w:numId="6">
    <w:abstractNumId w:val="13"/>
  </w:num>
  <w:num w:numId="7">
    <w:abstractNumId w:val="16"/>
  </w:num>
  <w:num w:numId="8">
    <w:abstractNumId w:val="31"/>
  </w:num>
  <w:num w:numId="9">
    <w:abstractNumId w:val="6"/>
  </w:num>
  <w:num w:numId="10">
    <w:abstractNumId w:val="32"/>
  </w:num>
  <w:num w:numId="11">
    <w:abstractNumId w:val="36"/>
  </w:num>
  <w:num w:numId="12">
    <w:abstractNumId w:val="8"/>
  </w:num>
  <w:num w:numId="13">
    <w:abstractNumId w:val="1"/>
  </w:num>
  <w:num w:numId="14">
    <w:abstractNumId w:val="23"/>
  </w:num>
  <w:num w:numId="15">
    <w:abstractNumId w:val="10"/>
  </w:num>
  <w:num w:numId="16">
    <w:abstractNumId w:val="33"/>
  </w:num>
  <w:num w:numId="17">
    <w:abstractNumId w:val="7"/>
  </w:num>
  <w:num w:numId="18">
    <w:abstractNumId w:val="20"/>
  </w:num>
  <w:num w:numId="19">
    <w:abstractNumId w:val="29"/>
  </w:num>
  <w:num w:numId="20">
    <w:abstractNumId w:val="18"/>
  </w:num>
  <w:num w:numId="21">
    <w:abstractNumId w:val="26"/>
  </w:num>
  <w:num w:numId="22">
    <w:abstractNumId w:val="24"/>
  </w:num>
  <w:num w:numId="23">
    <w:abstractNumId w:val="19"/>
  </w:num>
  <w:num w:numId="24">
    <w:abstractNumId w:val="25"/>
  </w:num>
  <w:num w:numId="25">
    <w:abstractNumId w:val="4"/>
  </w:num>
  <w:num w:numId="26">
    <w:abstractNumId w:val="4"/>
    <w:lvlOverride w:ilvl="0">
      <w:startOverride w:val="1"/>
    </w:lvlOverride>
  </w:num>
  <w:num w:numId="27">
    <w:abstractNumId w:val="34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</w:num>
  <w:num w:numId="31">
    <w:abstractNumId w:val="19"/>
  </w:num>
  <w:num w:numId="32">
    <w:abstractNumId w:val="27"/>
  </w:num>
  <w:num w:numId="33">
    <w:abstractNumId w:val="17"/>
  </w:num>
  <w:num w:numId="34">
    <w:abstractNumId w:val="14"/>
  </w:num>
  <w:num w:numId="35">
    <w:abstractNumId w:val="15"/>
  </w:num>
  <w:num w:numId="36">
    <w:abstractNumId w:val="2"/>
  </w:num>
  <w:num w:numId="37">
    <w:abstractNumId w:val="11"/>
  </w:num>
  <w:num w:numId="38">
    <w:abstractNumId w:val="35"/>
  </w:num>
  <w:num w:numId="39">
    <w:abstractNumId w:val="12"/>
  </w:num>
  <w:num w:numId="40">
    <w:abstractNumId w:val="5"/>
  </w:num>
  <w:num w:numId="41">
    <w:abstractNumId w:val="30"/>
  </w:num>
  <w:num w:numId="42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hideSpellingErrors/>
  <w:proofState w:spelling="clean" w:grammar="clean"/>
  <w:attachedTemplate r:id="rId1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3B"/>
    <w:rsid w:val="0000179D"/>
    <w:rsid w:val="00002CA5"/>
    <w:rsid w:val="00004032"/>
    <w:rsid w:val="00005B71"/>
    <w:rsid w:val="00006108"/>
    <w:rsid w:val="000109E3"/>
    <w:rsid w:val="0001186F"/>
    <w:rsid w:val="00012041"/>
    <w:rsid w:val="000132F6"/>
    <w:rsid w:val="00015B32"/>
    <w:rsid w:val="00016DB3"/>
    <w:rsid w:val="000217B4"/>
    <w:rsid w:val="000234BB"/>
    <w:rsid w:val="00030C2B"/>
    <w:rsid w:val="00032533"/>
    <w:rsid w:val="00032DFD"/>
    <w:rsid w:val="00032E3F"/>
    <w:rsid w:val="0003372C"/>
    <w:rsid w:val="0003447A"/>
    <w:rsid w:val="0003536E"/>
    <w:rsid w:val="000404D4"/>
    <w:rsid w:val="00041490"/>
    <w:rsid w:val="00045D08"/>
    <w:rsid w:val="0004632C"/>
    <w:rsid w:val="00056869"/>
    <w:rsid w:val="00056A5D"/>
    <w:rsid w:val="0006318E"/>
    <w:rsid w:val="00065968"/>
    <w:rsid w:val="000673EB"/>
    <w:rsid w:val="0007090E"/>
    <w:rsid w:val="00071992"/>
    <w:rsid w:val="000739A7"/>
    <w:rsid w:val="0007724C"/>
    <w:rsid w:val="00077309"/>
    <w:rsid w:val="000777E2"/>
    <w:rsid w:val="00082E44"/>
    <w:rsid w:val="00083689"/>
    <w:rsid w:val="00086EFD"/>
    <w:rsid w:val="00094D75"/>
    <w:rsid w:val="0009626E"/>
    <w:rsid w:val="000A2D70"/>
    <w:rsid w:val="000A5322"/>
    <w:rsid w:val="000A565A"/>
    <w:rsid w:val="000B1005"/>
    <w:rsid w:val="000B340B"/>
    <w:rsid w:val="000B6911"/>
    <w:rsid w:val="000B6AE7"/>
    <w:rsid w:val="000C2650"/>
    <w:rsid w:val="000C602B"/>
    <w:rsid w:val="000C6E6F"/>
    <w:rsid w:val="000D1C4B"/>
    <w:rsid w:val="000D2D59"/>
    <w:rsid w:val="000D62D9"/>
    <w:rsid w:val="000E0AC9"/>
    <w:rsid w:val="000E2803"/>
    <w:rsid w:val="000E352A"/>
    <w:rsid w:val="000E4B69"/>
    <w:rsid w:val="000E6275"/>
    <w:rsid w:val="000E6D85"/>
    <w:rsid w:val="0010782A"/>
    <w:rsid w:val="00107C15"/>
    <w:rsid w:val="00112964"/>
    <w:rsid w:val="001165B9"/>
    <w:rsid w:val="00116AC5"/>
    <w:rsid w:val="00116E15"/>
    <w:rsid w:val="00123256"/>
    <w:rsid w:val="001315DF"/>
    <w:rsid w:val="00134A29"/>
    <w:rsid w:val="001374D4"/>
    <w:rsid w:val="00144497"/>
    <w:rsid w:val="0014473B"/>
    <w:rsid w:val="001459B2"/>
    <w:rsid w:val="00147ECA"/>
    <w:rsid w:val="00155434"/>
    <w:rsid w:val="001571E8"/>
    <w:rsid w:val="00167EE3"/>
    <w:rsid w:val="00183B48"/>
    <w:rsid w:val="00185D40"/>
    <w:rsid w:val="00186A0E"/>
    <w:rsid w:val="001901EE"/>
    <w:rsid w:val="00190EB5"/>
    <w:rsid w:val="001938D3"/>
    <w:rsid w:val="001946BE"/>
    <w:rsid w:val="00195C03"/>
    <w:rsid w:val="001A0379"/>
    <w:rsid w:val="001A3B60"/>
    <w:rsid w:val="001A74D8"/>
    <w:rsid w:val="001A7ED9"/>
    <w:rsid w:val="001B33F5"/>
    <w:rsid w:val="001B3BEB"/>
    <w:rsid w:val="001B4A84"/>
    <w:rsid w:val="001C27EF"/>
    <w:rsid w:val="001C39A5"/>
    <w:rsid w:val="001D0DCC"/>
    <w:rsid w:val="001D123E"/>
    <w:rsid w:val="001D2459"/>
    <w:rsid w:val="001D2744"/>
    <w:rsid w:val="001D5C26"/>
    <w:rsid w:val="001D6A23"/>
    <w:rsid w:val="001E0B0A"/>
    <w:rsid w:val="001E2AD8"/>
    <w:rsid w:val="001E4CE5"/>
    <w:rsid w:val="001E6C2B"/>
    <w:rsid w:val="001F0383"/>
    <w:rsid w:val="001F46A8"/>
    <w:rsid w:val="001F5CD2"/>
    <w:rsid w:val="001F6D70"/>
    <w:rsid w:val="001F75F8"/>
    <w:rsid w:val="001F7990"/>
    <w:rsid w:val="00200D8A"/>
    <w:rsid w:val="00201EF0"/>
    <w:rsid w:val="0020236C"/>
    <w:rsid w:val="0020244F"/>
    <w:rsid w:val="002060F9"/>
    <w:rsid w:val="0020708F"/>
    <w:rsid w:val="00213F8A"/>
    <w:rsid w:val="0021411A"/>
    <w:rsid w:val="00214552"/>
    <w:rsid w:val="0022115F"/>
    <w:rsid w:val="002241FA"/>
    <w:rsid w:val="002248CF"/>
    <w:rsid w:val="00224CF6"/>
    <w:rsid w:val="00232571"/>
    <w:rsid w:val="00233070"/>
    <w:rsid w:val="00233528"/>
    <w:rsid w:val="002349B3"/>
    <w:rsid w:val="002350C5"/>
    <w:rsid w:val="00241BEE"/>
    <w:rsid w:val="00242676"/>
    <w:rsid w:val="0024674E"/>
    <w:rsid w:val="00251460"/>
    <w:rsid w:val="00251C8B"/>
    <w:rsid w:val="0025591B"/>
    <w:rsid w:val="0026056C"/>
    <w:rsid w:val="0026424F"/>
    <w:rsid w:val="002650D9"/>
    <w:rsid w:val="00274B44"/>
    <w:rsid w:val="002765B5"/>
    <w:rsid w:val="00277BED"/>
    <w:rsid w:val="0028084F"/>
    <w:rsid w:val="00290C9B"/>
    <w:rsid w:val="0029626B"/>
    <w:rsid w:val="002A3997"/>
    <w:rsid w:val="002A4F1A"/>
    <w:rsid w:val="002B2404"/>
    <w:rsid w:val="002B316C"/>
    <w:rsid w:val="002B6B94"/>
    <w:rsid w:val="002C07BC"/>
    <w:rsid w:val="002C0BFB"/>
    <w:rsid w:val="002C2020"/>
    <w:rsid w:val="002D0295"/>
    <w:rsid w:val="002D0A89"/>
    <w:rsid w:val="002D1143"/>
    <w:rsid w:val="002D35D6"/>
    <w:rsid w:val="002D5D38"/>
    <w:rsid w:val="002E0180"/>
    <w:rsid w:val="002E0C35"/>
    <w:rsid w:val="002E0F7B"/>
    <w:rsid w:val="002E7682"/>
    <w:rsid w:val="002F328F"/>
    <w:rsid w:val="0030141F"/>
    <w:rsid w:val="00304326"/>
    <w:rsid w:val="0031744D"/>
    <w:rsid w:val="00322523"/>
    <w:rsid w:val="00322795"/>
    <w:rsid w:val="00324286"/>
    <w:rsid w:val="00326442"/>
    <w:rsid w:val="003343DA"/>
    <w:rsid w:val="0033510F"/>
    <w:rsid w:val="0033610B"/>
    <w:rsid w:val="003405DD"/>
    <w:rsid w:val="0034147F"/>
    <w:rsid w:val="00347517"/>
    <w:rsid w:val="00353B6E"/>
    <w:rsid w:val="00356426"/>
    <w:rsid w:val="00360F07"/>
    <w:rsid w:val="00363D59"/>
    <w:rsid w:val="003657C6"/>
    <w:rsid w:val="00367236"/>
    <w:rsid w:val="00367BF6"/>
    <w:rsid w:val="0037065B"/>
    <w:rsid w:val="00374C35"/>
    <w:rsid w:val="0037561D"/>
    <w:rsid w:val="0037626B"/>
    <w:rsid w:val="003763BB"/>
    <w:rsid w:val="00376B55"/>
    <w:rsid w:val="00384E2F"/>
    <w:rsid w:val="003855F6"/>
    <w:rsid w:val="00394ABB"/>
    <w:rsid w:val="003B0197"/>
    <w:rsid w:val="003C1F8A"/>
    <w:rsid w:val="003C1F92"/>
    <w:rsid w:val="003C2044"/>
    <w:rsid w:val="003C38AE"/>
    <w:rsid w:val="003C5E12"/>
    <w:rsid w:val="003D47BF"/>
    <w:rsid w:val="003D4C1C"/>
    <w:rsid w:val="003D4F81"/>
    <w:rsid w:val="003D6E16"/>
    <w:rsid w:val="003D7315"/>
    <w:rsid w:val="003D7579"/>
    <w:rsid w:val="003E275A"/>
    <w:rsid w:val="003E30EB"/>
    <w:rsid w:val="003E3A93"/>
    <w:rsid w:val="003E3E08"/>
    <w:rsid w:val="003E5937"/>
    <w:rsid w:val="003E5E06"/>
    <w:rsid w:val="003E76D5"/>
    <w:rsid w:val="003F2676"/>
    <w:rsid w:val="003F2A91"/>
    <w:rsid w:val="003F3A0F"/>
    <w:rsid w:val="003F5050"/>
    <w:rsid w:val="003F79BA"/>
    <w:rsid w:val="004005F0"/>
    <w:rsid w:val="00400EDB"/>
    <w:rsid w:val="004109E9"/>
    <w:rsid w:val="004114B7"/>
    <w:rsid w:val="00415E15"/>
    <w:rsid w:val="0041692E"/>
    <w:rsid w:val="00417545"/>
    <w:rsid w:val="004342E3"/>
    <w:rsid w:val="004354B6"/>
    <w:rsid w:val="00437D50"/>
    <w:rsid w:val="004415CD"/>
    <w:rsid w:val="0044232E"/>
    <w:rsid w:val="00443021"/>
    <w:rsid w:val="0044506A"/>
    <w:rsid w:val="00445221"/>
    <w:rsid w:val="004507E5"/>
    <w:rsid w:val="00451DF5"/>
    <w:rsid w:val="004521DB"/>
    <w:rsid w:val="00460717"/>
    <w:rsid w:val="00462E1A"/>
    <w:rsid w:val="00463309"/>
    <w:rsid w:val="004633F1"/>
    <w:rsid w:val="00464C0B"/>
    <w:rsid w:val="0046512A"/>
    <w:rsid w:val="004666BA"/>
    <w:rsid w:val="0047178C"/>
    <w:rsid w:val="00476B47"/>
    <w:rsid w:val="0048566C"/>
    <w:rsid w:val="00486D95"/>
    <w:rsid w:val="0049589E"/>
    <w:rsid w:val="00496810"/>
    <w:rsid w:val="00497715"/>
    <w:rsid w:val="004A2D28"/>
    <w:rsid w:val="004A39CD"/>
    <w:rsid w:val="004A6CDB"/>
    <w:rsid w:val="004B3137"/>
    <w:rsid w:val="004B5519"/>
    <w:rsid w:val="004C0485"/>
    <w:rsid w:val="004C1AEC"/>
    <w:rsid w:val="004C2422"/>
    <w:rsid w:val="004C2DA0"/>
    <w:rsid w:val="004D3B4F"/>
    <w:rsid w:val="004D4B32"/>
    <w:rsid w:val="004E07C4"/>
    <w:rsid w:val="004E1016"/>
    <w:rsid w:val="004E1185"/>
    <w:rsid w:val="004E21DA"/>
    <w:rsid w:val="004E645B"/>
    <w:rsid w:val="004F1BB5"/>
    <w:rsid w:val="004F492F"/>
    <w:rsid w:val="00500454"/>
    <w:rsid w:val="00502791"/>
    <w:rsid w:val="005027FA"/>
    <w:rsid w:val="005040A8"/>
    <w:rsid w:val="00513018"/>
    <w:rsid w:val="005133FC"/>
    <w:rsid w:val="00515779"/>
    <w:rsid w:val="00530BCB"/>
    <w:rsid w:val="00531851"/>
    <w:rsid w:val="00531A0A"/>
    <w:rsid w:val="00532636"/>
    <w:rsid w:val="00533796"/>
    <w:rsid w:val="005420B1"/>
    <w:rsid w:val="00542A19"/>
    <w:rsid w:val="0054435B"/>
    <w:rsid w:val="005474C7"/>
    <w:rsid w:val="005533C3"/>
    <w:rsid w:val="0055359E"/>
    <w:rsid w:val="00554ACD"/>
    <w:rsid w:val="005657D1"/>
    <w:rsid w:val="0056616C"/>
    <w:rsid w:val="00567624"/>
    <w:rsid w:val="005702C8"/>
    <w:rsid w:val="00575D4F"/>
    <w:rsid w:val="00581EEC"/>
    <w:rsid w:val="005876A3"/>
    <w:rsid w:val="0059123B"/>
    <w:rsid w:val="005924A2"/>
    <w:rsid w:val="00592CC3"/>
    <w:rsid w:val="00594AD5"/>
    <w:rsid w:val="005A31EB"/>
    <w:rsid w:val="005A7140"/>
    <w:rsid w:val="005A75CF"/>
    <w:rsid w:val="005B3FC9"/>
    <w:rsid w:val="005B654D"/>
    <w:rsid w:val="005C1397"/>
    <w:rsid w:val="005C22CF"/>
    <w:rsid w:val="005C2453"/>
    <w:rsid w:val="005C454A"/>
    <w:rsid w:val="005C70AD"/>
    <w:rsid w:val="005C75F9"/>
    <w:rsid w:val="005D6202"/>
    <w:rsid w:val="005E16FD"/>
    <w:rsid w:val="005E1F54"/>
    <w:rsid w:val="005E53A1"/>
    <w:rsid w:val="005E5984"/>
    <w:rsid w:val="005F4420"/>
    <w:rsid w:val="0060102E"/>
    <w:rsid w:val="00603A15"/>
    <w:rsid w:val="006057FD"/>
    <w:rsid w:val="00610986"/>
    <w:rsid w:val="0061544D"/>
    <w:rsid w:val="00615C0B"/>
    <w:rsid w:val="0061740D"/>
    <w:rsid w:val="00617C8D"/>
    <w:rsid w:val="006200C3"/>
    <w:rsid w:val="006218B6"/>
    <w:rsid w:val="0062746E"/>
    <w:rsid w:val="0063118A"/>
    <w:rsid w:val="00632269"/>
    <w:rsid w:val="00632502"/>
    <w:rsid w:val="0063420F"/>
    <w:rsid w:val="00634CBC"/>
    <w:rsid w:val="006405C1"/>
    <w:rsid w:val="006451A1"/>
    <w:rsid w:val="00645EDB"/>
    <w:rsid w:val="00647794"/>
    <w:rsid w:val="006508DA"/>
    <w:rsid w:val="00651F77"/>
    <w:rsid w:val="00653A50"/>
    <w:rsid w:val="00656206"/>
    <w:rsid w:val="0065793E"/>
    <w:rsid w:val="00660E9F"/>
    <w:rsid w:val="00662FF1"/>
    <w:rsid w:val="006711B7"/>
    <w:rsid w:val="006747A9"/>
    <w:rsid w:val="00683440"/>
    <w:rsid w:val="00683C91"/>
    <w:rsid w:val="00690684"/>
    <w:rsid w:val="006921CE"/>
    <w:rsid w:val="006A153C"/>
    <w:rsid w:val="006A167F"/>
    <w:rsid w:val="006A1A48"/>
    <w:rsid w:val="006A1B05"/>
    <w:rsid w:val="006B2B42"/>
    <w:rsid w:val="006C417B"/>
    <w:rsid w:val="006D1346"/>
    <w:rsid w:val="006D51F0"/>
    <w:rsid w:val="006D7041"/>
    <w:rsid w:val="006E0FFE"/>
    <w:rsid w:val="006E591D"/>
    <w:rsid w:val="006E6997"/>
    <w:rsid w:val="006F754C"/>
    <w:rsid w:val="00703ADF"/>
    <w:rsid w:val="0070602B"/>
    <w:rsid w:val="00711961"/>
    <w:rsid w:val="00712AB2"/>
    <w:rsid w:val="00713345"/>
    <w:rsid w:val="007158DE"/>
    <w:rsid w:val="00723A35"/>
    <w:rsid w:val="00723B5B"/>
    <w:rsid w:val="007310EF"/>
    <w:rsid w:val="00733DF5"/>
    <w:rsid w:val="00741325"/>
    <w:rsid w:val="00741D77"/>
    <w:rsid w:val="00741E9A"/>
    <w:rsid w:val="007427C6"/>
    <w:rsid w:val="007472E2"/>
    <w:rsid w:val="00750C7C"/>
    <w:rsid w:val="00754B49"/>
    <w:rsid w:val="00755671"/>
    <w:rsid w:val="007565D3"/>
    <w:rsid w:val="0075703C"/>
    <w:rsid w:val="00786FE0"/>
    <w:rsid w:val="00791A8D"/>
    <w:rsid w:val="007A08DD"/>
    <w:rsid w:val="007A0E4E"/>
    <w:rsid w:val="007A12B8"/>
    <w:rsid w:val="007A23BA"/>
    <w:rsid w:val="007A3256"/>
    <w:rsid w:val="007A533E"/>
    <w:rsid w:val="007B23AD"/>
    <w:rsid w:val="007B4D83"/>
    <w:rsid w:val="007B605B"/>
    <w:rsid w:val="007C076A"/>
    <w:rsid w:val="007C2D57"/>
    <w:rsid w:val="007C5AC5"/>
    <w:rsid w:val="007C5D91"/>
    <w:rsid w:val="007C763C"/>
    <w:rsid w:val="007D25E4"/>
    <w:rsid w:val="007D6047"/>
    <w:rsid w:val="007E01F5"/>
    <w:rsid w:val="007E08BE"/>
    <w:rsid w:val="007E28E0"/>
    <w:rsid w:val="007E2EFC"/>
    <w:rsid w:val="007E318C"/>
    <w:rsid w:val="007E353F"/>
    <w:rsid w:val="007F2185"/>
    <w:rsid w:val="00803B19"/>
    <w:rsid w:val="0080516F"/>
    <w:rsid w:val="00807D6E"/>
    <w:rsid w:val="00810351"/>
    <w:rsid w:val="00812D78"/>
    <w:rsid w:val="008132BE"/>
    <w:rsid w:val="008144B7"/>
    <w:rsid w:val="008240CF"/>
    <w:rsid w:val="00825128"/>
    <w:rsid w:val="00825D24"/>
    <w:rsid w:val="00833206"/>
    <w:rsid w:val="008364DA"/>
    <w:rsid w:val="00842728"/>
    <w:rsid w:val="008470C4"/>
    <w:rsid w:val="00857718"/>
    <w:rsid w:val="008614C8"/>
    <w:rsid w:val="008618F4"/>
    <w:rsid w:val="00862559"/>
    <w:rsid w:val="00866F29"/>
    <w:rsid w:val="00867510"/>
    <w:rsid w:val="00867949"/>
    <w:rsid w:val="008722EB"/>
    <w:rsid w:val="008742A2"/>
    <w:rsid w:val="00874446"/>
    <w:rsid w:val="00875785"/>
    <w:rsid w:val="0088511C"/>
    <w:rsid w:val="00892676"/>
    <w:rsid w:val="008932B4"/>
    <w:rsid w:val="0089709D"/>
    <w:rsid w:val="008A0647"/>
    <w:rsid w:val="008A7870"/>
    <w:rsid w:val="008A7CAD"/>
    <w:rsid w:val="008B12E0"/>
    <w:rsid w:val="008B3AFE"/>
    <w:rsid w:val="008B4A9B"/>
    <w:rsid w:val="008C05A9"/>
    <w:rsid w:val="008C28D4"/>
    <w:rsid w:val="008C56B8"/>
    <w:rsid w:val="008C78D6"/>
    <w:rsid w:val="008D5840"/>
    <w:rsid w:val="008D5AB9"/>
    <w:rsid w:val="008D6657"/>
    <w:rsid w:val="008E1438"/>
    <w:rsid w:val="008E27C5"/>
    <w:rsid w:val="008E2C36"/>
    <w:rsid w:val="008F0402"/>
    <w:rsid w:val="008F4E6D"/>
    <w:rsid w:val="008F5D71"/>
    <w:rsid w:val="009025B2"/>
    <w:rsid w:val="00902EF7"/>
    <w:rsid w:val="00904322"/>
    <w:rsid w:val="0090511B"/>
    <w:rsid w:val="00906260"/>
    <w:rsid w:val="00913B44"/>
    <w:rsid w:val="009142A8"/>
    <w:rsid w:val="009146DD"/>
    <w:rsid w:val="00916D5D"/>
    <w:rsid w:val="00920865"/>
    <w:rsid w:val="00921A13"/>
    <w:rsid w:val="00922375"/>
    <w:rsid w:val="00931B8E"/>
    <w:rsid w:val="0093520D"/>
    <w:rsid w:val="00944C2D"/>
    <w:rsid w:val="0094585C"/>
    <w:rsid w:val="00950A01"/>
    <w:rsid w:val="0095216B"/>
    <w:rsid w:val="00952308"/>
    <w:rsid w:val="009538D2"/>
    <w:rsid w:val="00956644"/>
    <w:rsid w:val="00960BCE"/>
    <w:rsid w:val="009623EB"/>
    <w:rsid w:val="0096706F"/>
    <w:rsid w:val="00972AEE"/>
    <w:rsid w:val="009740BA"/>
    <w:rsid w:val="0097731D"/>
    <w:rsid w:val="00984B6F"/>
    <w:rsid w:val="00986F3A"/>
    <w:rsid w:val="00990376"/>
    <w:rsid w:val="0099087D"/>
    <w:rsid w:val="009913FD"/>
    <w:rsid w:val="00992ED6"/>
    <w:rsid w:val="00995FF2"/>
    <w:rsid w:val="009A3D24"/>
    <w:rsid w:val="009A4842"/>
    <w:rsid w:val="009B5866"/>
    <w:rsid w:val="009C0C9A"/>
    <w:rsid w:val="009C1207"/>
    <w:rsid w:val="009C6F10"/>
    <w:rsid w:val="009D2980"/>
    <w:rsid w:val="009D4AD6"/>
    <w:rsid w:val="009D5B04"/>
    <w:rsid w:val="009E1C07"/>
    <w:rsid w:val="009E4B5B"/>
    <w:rsid w:val="009E681A"/>
    <w:rsid w:val="009F105B"/>
    <w:rsid w:val="009F3142"/>
    <w:rsid w:val="009F33C8"/>
    <w:rsid w:val="00A07DA7"/>
    <w:rsid w:val="00A100D5"/>
    <w:rsid w:val="00A201D2"/>
    <w:rsid w:val="00A20D70"/>
    <w:rsid w:val="00A22316"/>
    <w:rsid w:val="00A24C7D"/>
    <w:rsid w:val="00A2521D"/>
    <w:rsid w:val="00A35DE1"/>
    <w:rsid w:val="00A376FD"/>
    <w:rsid w:val="00A43E94"/>
    <w:rsid w:val="00A43F88"/>
    <w:rsid w:val="00A44C76"/>
    <w:rsid w:val="00A47FE1"/>
    <w:rsid w:val="00A50554"/>
    <w:rsid w:val="00A5294F"/>
    <w:rsid w:val="00A5433A"/>
    <w:rsid w:val="00A568A6"/>
    <w:rsid w:val="00A62EF0"/>
    <w:rsid w:val="00A6724F"/>
    <w:rsid w:val="00A734CC"/>
    <w:rsid w:val="00A775C0"/>
    <w:rsid w:val="00A86AE9"/>
    <w:rsid w:val="00A90058"/>
    <w:rsid w:val="00A97723"/>
    <w:rsid w:val="00AA0319"/>
    <w:rsid w:val="00AA6EB9"/>
    <w:rsid w:val="00AB359D"/>
    <w:rsid w:val="00AB6C01"/>
    <w:rsid w:val="00AD0A0C"/>
    <w:rsid w:val="00AD0A39"/>
    <w:rsid w:val="00AD2306"/>
    <w:rsid w:val="00AD7E20"/>
    <w:rsid w:val="00AE567C"/>
    <w:rsid w:val="00AE68A0"/>
    <w:rsid w:val="00AE7C4E"/>
    <w:rsid w:val="00AF1F5F"/>
    <w:rsid w:val="00AF2B85"/>
    <w:rsid w:val="00AF6F38"/>
    <w:rsid w:val="00AF7B6A"/>
    <w:rsid w:val="00B04B45"/>
    <w:rsid w:val="00B07931"/>
    <w:rsid w:val="00B20900"/>
    <w:rsid w:val="00B21EC2"/>
    <w:rsid w:val="00B220AB"/>
    <w:rsid w:val="00B24AA6"/>
    <w:rsid w:val="00B25A57"/>
    <w:rsid w:val="00B26990"/>
    <w:rsid w:val="00B2721C"/>
    <w:rsid w:val="00B275AC"/>
    <w:rsid w:val="00B32866"/>
    <w:rsid w:val="00B32A29"/>
    <w:rsid w:val="00B371FA"/>
    <w:rsid w:val="00B469DE"/>
    <w:rsid w:val="00B537BB"/>
    <w:rsid w:val="00B67567"/>
    <w:rsid w:val="00B71031"/>
    <w:rsid w:val="00B73A86"/>
    <w:rsid w:val="00B73F61"/>
    <w:rsid w:val="00B743BA"/>
    <w:rsid w:val="00B82A9D"/>
    <w:rsid w:val="00B878D8"/>
    <w:rsid w:val="00B928D2"/>
    <w:rsid w:val="00B93C14"/>
    <w:rsid w:val="00B9553F"/>
    <w:rsid w:val="00BA279F"/>
    <w:rsid w:val="00BA2A8D"/>
    <w:rsid w:val="00BA2EBC"/>
    <w:rsid w:val="00BA336F"/>
    <w:rsid w:val="00BA3452"/>
    <w:rsid w:val="00BB24A7"/>
    <w:rsid w:val="00BB5F1E"/>
    <w:rsid w:val="00BB69F3"/>
    <w:rsid w:val="00BC0FAA"/>
    <w:rsid w:val="00BC6792"/>
    <w:rsid w:val="00BD1A6C"/>
    <w:rsid w:val="00BD358A"/>
    <w:rsid w:val="00BD7348"/>
    <w:rsid w:val="00BE2BB9"/>
    <w:rsid w:val="00BE608F"/>
    <w:rsid w:val="00BF0402"/>
    <w:rsid w:val="00BF0C13"/>
    <w:rsid w:val="00BF1197"/>
    <w:rsid w:val="00BF1E59"/>
    <w:rsid w:val="00BF50D8"/>
    <w:rsid w:val="00BF7020"/>
    <w:rsid w:val="00C036CA"/>
    <w:rsid w:val="00C129D4"/>
    <w:rsid w:val="00C12DF6"/>
    <w:rsid w:val="00C13942"/>
    <w:rsid w:val="00C15722"/>
    <w:rsid w:val="00C17DFE"/>
    <w:rsid w:val="00C228BA"/>
    <w:rsid w:val="00C25DF4"/>
    <w:rsid w:val="00C339BC"/>
    <w:rsid w:val="00C356A9"/>
    <w:rsid w:val="00C35ABE"/>
    <w:rsid w:val="00C41310"/>
    <w:rsid w:val="00C439DA"/>
    <w:rsid w:val="00C43C5D"/>
    <w:rsid w:val="00C5086F"/>
    <w:rsid w:val="00C610FF"/>
    <w:rsid w:val="00C61483"/>
    <w:rsid w:val="00C65D38"/>
    <w:rsid w:val="00C65F6C"/>
    <w:rsid w:val="00C67327"/>
    <w:rsid w:val="00C67929"/>
    <w:rsid w:val="00C67ACB"/>
    <w:rsid w:val="00C72E90"/>
    <w:rsid w:val="00C7464C"/>
    <w:rsid w:val="00C75B90"/>
    <w:rsid w:val="00C764A3"/>
    <w:rsid w:val="00C8162A"/>
    <w:rsid w:val="00C8209D"/>
    <w:rsid w:val="00C83272"/>
    <w:rsid w:val="00C836E6"/>
    <w:rsid w:val="00C90A0F"/>
    <w:rsid w:val="00C9195E"/>
    <w:rsid w:val="00C92E2A"/>
    <w:rsid w:val="00C931D8"/>
    <w:rsid w:val="00C9688C"/>
    <w:rsid w:val="00C97419"/>
    <w:rsid w:val="00CA30D6"/>
    <w:rsid w:val="00CA3A60"/>
    <w:rsid w:val="00CA4BFC"/>
    <w:rsid w:val="00CA62FC"/>
    <w:rsid w:val="00CB2E18"/>
    <w:rsid w:val="00CB628E"/>
    <w:rsid w:val="00CB67C2"/>
    <w:rsid w:val="00CC20D0"/>
    <w:rsid w:val="00CC2A77"/>
    <w:rsid w:val="00CC3153"/>
    <w:rsid w:val="00CC5968"/>
    <w:rsid w:val="00CC6007"/>
    <w:rsid w:val="00CC6F96"/>
    <w:rsid w:val="00CD3B18"/>
    <w:rsid w:val="00CD5603"/>
    <w:rsid w:val="00CE223F"/>
    <w:rsid w:val="00CE32B3"/>
    <w:rsid w:val="00CE5B14"/>
    <w:rsid w:val="00CE7790"/>
    <w:rsid w:val="00CF006E"/>
    <w:rsid w:val="00CF0647"/>
    <w:rsid w:val="00CF3002"/>
    <w:rsid w:val="00CF35EF"/>
    <w:rsid w:val="00CF495A"/>
    <w:rsid w:val="00CF665E"/>
    <w:rsid w:val="00D040CD"/>
    <w:rsid w:val="00D04380"/>
    <w:rsid w:val="00D13CF5"/>
    <w:rsid w:val="00D14746"/>
    <w:rsid w:val="00D14F92"/>
    <w:rsid w:val="00D216F4"/>
    <w:rsid w:val="00D23D34"/>
    <w:rsid w:val="00D24F44"/>
    <w:rsid w:val="00D25FEB"/>
    <w:rsid w:val="00D27B14"/>
    <w:rsid w:val="00D27D39"/>
    <w:rsid w:val="00D359EE"/>
    <w:rsid w:val="00D36E24"/>
    <w:rsid w:val="00D4622E"/>
    <w:rsid w:val="00D538F0"/>
    <w:rsid w:val="00D545A5"/>
    <w:rsid w:val="00D552F3"/>
    <w:rsid w:val="00D6087C"/>
    <w:rsid w:val="00D61440"/>
    <w:rsid w:val="00D61BE6"/>
    <w:rsid w:val="00D67559"/>
    <w:rsid w:val="00D67E2B"/>
    <w:rsid w:val="00D74E2A"/>
    <w:rsid w:val="00D80919"/>
    <w:rsid w:val="00D81422"/>
    <w:rsid w:val="00D814FF"/>
    <w:rsid w:val="00D81D99"/>
    <w:rsid w:val="00D8308A"/>
    <w:rsid w:val="00D84AB8"/>
    <w:rsid w:val="00D9106C"/>
    <w:rsid w:val="00D911AA"/>
    <w:rsid w:val="00D9285C"/>
    <w:rsid w:val="00D964E9"/>
    <w:rsid w:val="00DA0FDB"/>
    <w:rsid w:val="00DA6558"/>
    <w:rsid w:val="00DB1EB0"/>
    <w:rsid w:val="00DB3C1C"/>
    <w:rsid w:val="00DB5B1D"/>
    <w:rsid w:val="00DB5CB4"/>
    <w:rsid w:val="00DB62AA"/>
    <w:rsid w:val="00DC4247"/>
    <w:rsid w:val="00DC43A0"/>
    <w:rsid w:val="00DC4B50"/>
    <w:rsid w:val="00DC56FD"/>
    <w:rsid w:val="00DD0ED2"/>
    <w:rsid w:val="00DD609B"/>
    <w:rsid w:val="00DE1BC4"/>
    <w:rsid w:val="00DE247E"/>
    <w:rsid w:val="00DF1B2B"/>
    <w:rsid w:val="00DF3C08"/>
    <w:rsid w:val="00DF53EB"/>
    <w:rsid w:val="00DF55EF"/>
    <w:rsid w:val="00DF679A"/>
    <w:rsid w:val="00E05208"/>
    <w:rsid w:val="00E0630B"/>
    <w:rsid w:val="00E13C4A"/>
    <w:rsid w:val="00E17B03"/>
    <w:rsid w:val="00E20FF3"/>
    <w:rsid w:val="00E211E6"/>
    <w:rsid w:val="00E23BB5"/>
    <w:rsid w:val="00E33DAF"/>
    <w:rsid w:val="00E341AD"/>
    <w:rsid w:val="00E36EAB"/>
    <w:rsid w:val="00E4543B"/>
    <w:rsid w:val="00E54473"/>
    <w:rsid w:val="00E54820"/>
    <w:rsid w:val="00E5556D"/>
    <w:rsid w:val="00E56B4A"/>
    <w:rsid w:val="00E61E8A"/>
    <w:rsid w:val="00E645A6"/>
    <w:rsid w:val="00E65D97"/>
    <w:rsid w:val="00E67F5E"/>
    <w:rsid w:val="00E70900"/>
    <w:rsid w:val="00E74A3C"/>
    <w:rsid w:val="00E83357"/>
    <w:rsid w:val="00E851A8"/>
    <w:rsid w:val="00E933E7"/>
    <w:rsid w:val="00E96CCB"/>
    <w:rsid w:val="00EA2D98"/>
    <w:rsid w:val="00EA3476"/>
    <w:rsid w:val="00EA48D3"/>
    <w:rsid w:val="00EA5DA6"/>
    <w:rsid w:val="00EA6C77"/>
    <w:rsid w:val="00EB1AD5"/>
    <w:rsid w:val="00EC0CA7"/>
    <w:rsid w:val="00EC1FC6"/>
    <w:rsid w:val="00EC2F44"/>
    <w:rsid w:val="00EC5BE0"/>
    <w:rsid w:val="00EC68DD"/>
    <w:rsid w:val="00ED1634"/>
    <w:rsid w:val="00ED27C3"/>
    <w:rsid w:val="00ED5C68"/>
    <w:rsid w:val="00EE2F7E"/>
    <w:rsid w:val="00EE4573"/>
    <w:rsid w:val="00EE45C2"/>
    <w:rsid w:val="00EE733E"/>
    <w:rsid w:val="00EF18C8"/>
    <w:rsid w:val="00EF22FC"/>
    <w:rsid w:val="00F00597"/>
    <w:rsid w:val="00F07FCE"/>
    <w:rsid w:val="00F12337"/>
    <w:rsid w:val="00F14D53"/>
    <w:rsid w:val="00F1655E"/>
    <w:rsid w:val="00F17023"/>
    <w:rsid w:val="00F30170"/>
    <w:rsid w:val="00F30425"/>
    <w:rsid w:val="00F43218"/>
    <w:rsid w:val="00F475DB"/>
    <w:rsid w:val="00F47BC8"/>
    <w:rsid w:val="00F5080C"/>
    <w:rsid w:val="00F50B84"/>
    <w:rsid w:val="00F53518"/>
    <w:rsid w:val="00F56442"/>
    <w:rsid w:val="00F5765D"/>
    <w:rsid w:val="00F66499"/>
    <w:rsid w:val="00F66C7C"/>
    <w:rsid w:val="00F763F7"/>
    <w:rsid w:val="00F76712"/>
    <w:rsid w:val="00F76D2D"/>
    <w:rsid w:val="00F77EFA"/>
    <w:rsid w:val="00F807AE"/>
    <w:rsid w:val="00F83339"/>
    <w:rsid w:val="00F83BEE"/>
    <w:rsid w:val="00F84106"/>
    <w:rsid w:val="00F91A67"/>
    <w:rsid w:val="00F936A5"/>
    <w:rsid w:val="00F94AC3"/>
    <w:rsid w:val="00F96E9D"/>
    <w:rsid w:val="00FA0236"/>
    <w:rsid w:val="00FA1042"/>
    <w:rsid w:val="00FA118B"/>
    <w:rsid w:val="00FA2BF8"/>
    <w:rsid w:val="00FA4971"/>
    <w:rsid w:val="00FA51DE"/>
    <w:rsid w:val="00FA630C"/>
    <w:rsid w:val="00FB4F8B"/>
    <w:rsid w:val="00FC7C69"/>
    <w:rsid w:val="00FD2E82"/>
    <w:rsid w:val="00FE10D1"/>
    <w:rsid w:val="00FE323E"/>
    <w:rsid w:val="00FE64C7"/>
    <w:rsid w:val="00FF05FE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65CED91D"/>
  <w15:docId w15:val="{A60E67CC-3378-452A-94C1-C8FAE60D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1 Norm"/>
    <w:qFormat/>
    <w:rsid w:val="0009626E"/>
    <w:pPr>
      <w:spacing w:after="120"/>
    </w:pPr>
    <w:rPr>
      <w:rFonts w:asciiTheme="minorHAnsi" w:hAnsiTheme="minorHAnsi" w:cs="Arial"/>
      <w:color w:val="333333" w:themeColor="text1"/>
      <w:sz w:val="22"/>
    </w:rPr>
  </w:style>
  <w:style w:type="paragraph" w:styleId="berschrift1">
    <w:name w:val="heading 1"/>
    <w:basedOn w:val="Titel"/>
    <w:next w:val="Standard"/>
    <w:link w:val="berschrift1Zchn"/>
    <w:qFormat/>
    <w:rsid w:val="00E67F5E"/>
    <w:pPr>
      <w:numPr>
        <w:numId w:val="23"/>
      </w:numPr>
      <w:spacing w:before="240" w:after="120"/>
      <w:outlineLvl w:val="0"/>
    </w:pPr>
    <w:rPr>
      <w:sz w:val="36"/>
    </w:rPr>
  </w:style>
  <w:style w:type="paragraph" w:styleId="berschrift2">
    <w:name w:val="heading 2"/>
    <w:basedOn w:val="berschrift1"/>
    <w:next w:val="Standardtext"/>
    <w:link w:val="berschrift2Zchn"/>
    <w:unhideWhenUsed/>
    <w:qFormat/>
    <w:rsid w:val="00E67F5E"/>
    <w:pPr>
      <w:numPr>
        <w:ilvl w:val="1"/>
        <w:numId w:val="30"/>
      </w:numPr>
      <w:outlineLvl w:val="1"/>
    </w:pPr>
    <w:rPr>
      <w:sz w:val="28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67F5E"/>
    <w:pPr>
      <w:keepNext/>
      <w:keepLines/>
      <w:numPr>
        <w:ilvl w:val="2"/>
        <w:numId w:val="30"/>
      </w:numPr>
      <w:spacing w:before="220"/>
      <w:outlineLvl w:val="2"/>
    </w:pPr>
    <w:rPr>
      <w:rFonts w:eastAsiaTheme="majorEastAsia"/>
      <w:bCs/>
      <w:color w:val="004992" w:themeColor="accent1"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autoRedefine/>
    <w:unhideWhenUsed/>
    <w:qFormat/>
    <w:rsid w:val="00214552"/>
    <w:pPr>
      <w:keepNext/>
      <w:keepLines/>
      <w:numPr>
        <w:ilvl w:val="3"/>
        <w:numId w:val="30"/>
      </w:numPr>
      <w:spacing w:before="200"/>
      <w:outlineLvl w:val="3"/>
    </w:pPr>
    <w:rPr>
      <w:rFonts w:eastAsiaTheme="majorEastAsia" w:cstheme="majorBidi"/>
      <w:bCs/>
      <w:i/>
      <w:iCs/>
      <w:color w:val="004992" w:themeColor="accent1"/>
    </w:rPr>
  </w:style>
  <w:style w:type="paragraph" w:styleId="berschrift5">
    <w:name w:val="heading 5"/>
    <w:basedOn w:val="Standard"/>
    <w:next w:val="Standard"/>
    <w:link w:val="berschrift5Zchn"/>
    <w:rsid w:val="00E67F5E"/>
    <w:pPr>
      <w:numPr>
        <w:ilvl w:val="4"/>
        <w:numId w:val="30"/>
      </w:numPr>
      <w:spacing w:before="40" w:after="0"/>
      <w:outlineLvl w:val="4"/>
    </w:pPr>
    <w:rPr>
      <w:rFonts w:ascii="Arial" w:hAnsi="Arial" w:cs="Times New Roman"/>
      <w:color w:val="auto"/>
    </w:rPr>
  </w:style>
  <w:style w:type="paragraph" w:styleId="berschrift6">
    <w:name w:val="heading 6"/>
    <w:basedOn w:val="Standard"/>
    <w:next w:val="Standard"/>
    <w:link w:val="berschrift6Zchn"/>
    <w:rsid w:val="00E67F5E"/>
    <w:pPr>
      <w:numPr>
        <w:ilvl w:val="5"/>
        <w:numId w:val="30"/>
      </w:numPr>
      <w:spacing w:before="40" w:after="0"/>
      <w:outlineLvl w:val="5"/>
    </w:pPr>
    <w:rPr>
      <w:rFonts w:ascii="Arial" w:hAnsi="Arial" w:cs="Times New Roman"/>
      <w:color w:val="auto"/>
    </w:rPr>
  </w:style>
  <w:style w:type="paragraph" w:styleId="berschrift7">
    <w:name w:val="heading 7"/>
    <w:basedOn w:val="Standard"/>
    <w:next w:val="Standard"/>
    <w:link w:val="berschrift7Zchn"/>
    <w:rsid w:val="00E67F5E"/>
    <w:pPr>
      <w:numPr>
        <w:ilvl w:val="6"/>
        <w:numId w:val="30"/>
      </w:numPr>
      <w:spacing w:before="240" w:after="60"/>
      <w:outlineLvl w:val="6"/>
    </w:pPr>
    <w:rPr>
      <w:rFonts w:ascii="Arial" w:hAnsi="Arial" w:cs="Times New Roman"/>
      <w:color w:val="auto"/>
    </w:rPr>
  </w:style>
  <w:style w:type="paragraph" w:styleId="berschrift8">
    <w:name w:val="heading 8"/>
    <w:basedOn w:val="Standard"/>
    <w:next w:val="Standard"/>
    <w:link w:val="berschrift8Zchn"/>
    <w:rsid w:val="00E67F5E"/>
    <w:pPr>
      <w:numPr>
        <w:ilvl w:val="7"/>
        <w:numId w:val="30"/>
      </w:numPr>
      <w:spacing w:before="240" w:after="60"/>
      <w:outlineLvl w:val="7"/>
    </w:pPr>
    <w:rPr>
      <w:rFonts w:ascii="Arial" w:hAnsi="Arial" w:cs="Times New Roman"/>
      <w:i/>
      <w:color w:val="auto"/>
    </w:rPr>
  </w:style>
  <w:style w:type="paragraph" w:styleId="berschrift9">
    <w:name w:val="heading 9"/>
    <w:basedOn w:val="Standard"/>
    <w:next w:val="Standard"/>
    <w:link w:val="berschrift9Zchn"/>
    <w:rsid w:val="00E67F5E"/>
    <w:pPr>
      <w:numPr>
        <w:ilvl w:val="8"/>
        <w:numId w:val="30"/>
      </w:numPr>
      <w:spacing w:before="240" w:after="60"/>
      <w:outlineLvl w:val="8"/>
    </w:pPr>
    <w:rPr>
      <w:rFonts w:ascii="Arial" w:hAnsi="Arial" w:cs="Times New Roman"/>
      <w:i/>
      <w:color w:val="aut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6711B7"/>
    <w:pPr>
      <w:spacing w:after="0"/>
      <w:jc w:val="left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6711B7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rsid w:val="00E67F5E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E67F5E"/>
    <w:rPr>
      <w:rFonts w:asciiTheme="minorHAnsi" w:hAnsiTheme="minorHAnsi" w:cs="Arial"/>
      <w:color w:val="004992" w:themeColor="accent1"/>
      <w:sz w:val="28"/>
      <w:szCs w:val="36"/>
    </w:rPr>
  </w:style>
  <w:style w:type="character" w:customStyle="1" w:styleId="berschrift3Zchn">
    <w:name w:val="Überschrift 3 Zchn"/>
    <w:basedOn w:val="Absatz-Standardschriftart"/>
    <w:link w:val="berschrift3"/>
    <w:rsid w:val="007565D3"/>
    <w:rPr>
      <w:rFonts w:asciiTheme="minorHAnsi" w:eastAsiaTheme="majorEastAsia" w:hAnsiTheme="minorHAnsi" w:cs="Arial"/>
      <w:bCs/>
      <w:color w:val="004992" w:themeColor="accent1"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BD1A6C"/>
    <w:pPr>
      <w:tabs>
        <w:tab w:val="right" w:leader="dot" w:pos="9072"/>
      </w:tabs>
      <w:spacing w:before="120"/>
    </w:pPr>
    <w:rPr>
      <w:rFonts w:eastAsiaTheme="minorHAnsi"/>
      <w:b/>
      <w:bCs/>
      <w:noProof/>
      <w:sz w:val="20"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BD1A6C"/>
    <w:pPr>
      <w:tabs>
        <w:tab w:val="right" w:leader="dot" w:pos="9072"/>
      </w:tabs>
      <w:ind w:left="220"/>
    </w:pPr>
    <w:rPr>
      <w:rFonts w:eastAsiaTheme="minorHAnsi"/>
      <w:noProof/>
      <w:sz w:val="20"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BD1A6C"/>
    <w:pPr>
      <w:tabs>
        <w:tab w:val="right" w:leader="dot" w:pos="9072"/>
      </w:tabs>
      <w:ind w:left="440"/>
    </w:pPr>
    <w:rPr>
      <w:rFonts w:eastAsiaTheme="minorHAnsi"/>
      <w:iCs/>
      <w:noProof/>
      <w:sz w:val="20"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214552"/>
    <w:rPr>
      <w:rFonts w:asciiTheme="minorHAnsi" w:eastAsiaTheme="majorEastAsia" w:hAnsiTheme="minorHAnsi" w:cstheme="majorBidi"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qFormat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rsid w:val="004A2D28"/>
    <w:rPr>
      <w:noProof/>
      <w:lang w:val="en-US"/>
    </w:rPr>
  </w:style>
  <w:style w:type="character" w:customStyle="1" w:styleId="1bblau">
    <w:name w:val="1b blau"/>
    <w:uiPriority w:val="1"/>
    <w:rsid w:val="000C2650"/>
    <w:rPr>
      <w:rFonts w:asciiTheme="minorHAnsi" w:hAnsiTheme="minorHAnsi"/>
      <w:b w:val="0"/>
      <w:bCs w:val="0"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4A2D28"/>
    <w:rPr>
      <w:rFonts w:asciiTheme="minorHAnsi" w:hAnsiTheme="minorHAnsi" w:cs="Arial"/>
      <w:noProof/>
      <w:color w:val="333333" w:themeColor="text1"/>
      <w:sz w:val="22"/>
      <w:lang w:val="en-US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rsid w:val="00367BF6"/>
    <w:rPr>
      <w:rFonts w:asciiTheme="minorHAnsi" w:hAnsiTheme="minorHAnsi"/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rsid w:val="00200D8A"/>
    <w:pPr>
      <w:jc w:val="right"/>
    </w:pPr>
  </w:style>
  <w:style w:type="paragraph" w:styleId="Listenabsatz">
    <w:name w:val="List Paragraph"/>
    <w:basedOn w:val="Standard"/>
    <w:link w:val="ListenabsatzZchn"/>
    <w:uiPriority w:val="34"/>
    <w:qFormat/>
    <w:rsid w:val="000B1005"/>
    <w:pPr>
      <w:ind w:left="720"/>
      <w:contextualSpacing/>
    </w:pPr>
  </w:style>
  <w:style w:type="paragraph" w:customStyle="1" w:styleId="Aufzhlung">
    <w:name w:val="Aufzählung"/>
    <w:basedOn w:val="Listenabsatz"/>
    <w:rsid w:val="00367BF6"/>
    <w:pPr>
      <w:numPr>
        <w:numId w:val="2"/>
      </w:numPr>
    </w:pPr>
  </w:style>
  <w:style w:type="paragraph" w:customStyle="1" w:styleId="Nummerierung">
    <w:name w:val="Nummerierung"/>
    <w:basedOn w:val="Standard"/>
    <w:rsid w:val="000B1005"/>
    <w:pPr>
      <w:numPr>
        <w:numId w:val="3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styleId="Seitenzahl">
    <w:name w:val="page number"/>
    <w:basedOn w:val="Absatz-Standardschriftart"/>
    <w:rsid w:val="00A43F88"/>
  </w:style>
  <w:style w:type="character" w:customStyle="1" w:styleId="berschrift5Zchn">
    <w:name w:val="Überschrift 5 Zchn"/>
    <w:basedOn w:val="Absatz-Standardschriftart"/>
    <w:link w:val="berschrift5"/>
    <w:rsid w:val="000234BB"/>
    <w:rPr>
      <w:rFonts w:ascii="Arial" w:hAnsi="Arial"/>
      <w:sz w:val="22"/>
    </w:rPr>
  </w:style>
  <w:style w:type="character" w:customStyle="1" w:styleId="berschrift6Zchn">
    <w:name w:val="Überschrift 6 Zchn"/>
    <w:basedOn w:val="Absatz-Standardschriftart"/>
    <w:link w:val="berschrift6"/>
    <w:rsid w:val="000234BB"/>
    <w:rPr>
      <w:rFonts w:ascii="Arial" w:hAnsi="Arial"/>
      <w:sz w:val="22"/>
    </w:rPr>
  </w:style>
  <w:style w:type="character" w:customStyle="1" w:styleId="berschrift7Zchn">
    <w:name w:val="Überschrift 7 Zchn"/>
    <w:basedOn w:val="Absatz-Standardschriftart"/>
    <w:link w:val="berschrift7"/>
    <w:rsid w:val="000234BB"/>
    <w:rPr>
      <w:rFonts w:ascii="Arial" w:hAnsi="Arial"/>
      <w:sz w:val="22"/>
    </w:rPr>
  </w:style>
  <w:style w:type="character" w:customStyle="1" w:styleId="berschrift8Zchn">
    <w:name w:val="Überschrift 8 Zchn"/>
    <w:basedOn w:val="Absatz-Standardschriftart"/>
    <w:link w:val="berschrift8"/>
    <w:rsid w:val="000234BB"/>
    <w:rPr>
      <w:rFonts w:ascii="Arial" w:hAnsi="Arial"/>
      <w:i/>
      <w:sz w:val="22"/>
    </w:rPr>
  </w:style>
  <w:style w:type="character" w:customStyle="1" w:styleId="berschrift9Zchn">
    <w:name w:val="Überschrift 9 Zchn"/>
    <w:basedOn w:val="Absatz-Standardschriftart"/>
    <w:link w:val="berschrift9"/>
    <w:rsid w:val="000234BB"/>
    <w:rPr>
      <w:rFonts w:ascii="Arial" w:hAnsi="Arial"/>
      <w:i/>
      <w:sz w:val="18"/>
    </w:rPr>
  </w:style>
  <w:style w:type="character" w:styleId="Kommentarzeichen">
    <w:name w:val="annotation reference"/>
    <w:unhideWhenUsed/>
    <w:rsid w:val="000234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234BB"/>
    <w:pPr>
      <w:spacing w:after="0"/>
    </w:pPr>
    <w:rPr>
      <w:rFonts w:ascii="Calibri" w:hAnsi="Calibri" w:cs="Times New Roman"/>
      <w:color w:val="auto"/>
    </w:rPr>
  </w:style>
  <w:style w:type="character" w:customStyle="1" w:styleId="KommentartextZchn">
    <w:name w:val="Kommentartext Zchn"/>
    <w:basedOn w:val="Absatz-Standardschriftart"/>
    <w:link w:val="Kommentartext"/>
    <w:rsid w:val="000234BB"/>
    <w:rPr>
      <w:rFonts w:ascii="Calibri" w:hAnsi="Calibri"/>
      <w:sz w:val="22"/>
    </w:rPr>
  </w:style>
  <w:style w:type="paragraph" w:customStyle="1" w:styleId="Default">
    <w:name w:val="Default"/>
    <w:rsid w:val="000234BB"/>
    <w:pPr>
      <w:autoSpaceDE w:val="0"/>
      <w:autoSpaceDN w:val="0"/>
      <w:adjustRightInd w:val="0"/>
      <w:spacing w:after="0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ListenabsatzZchn">
    <w:name w:val="Listenabsatz Zchn"/>
    <w:link w:val="Listenabsatz"/>
    <w:uiPriority w:val="34"/>
    <w:rsid w:val="000234BB"/>
    <w:rPr>
      <w:rFonts w:asciiTheme="minorHAnsi" w:hAnsiTheme="minorHAnsi" w:cs="Arial"/>
      <w:color w:val="333333" w:themeColor="text1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0234BB"/>
    <w:pPr>
      <w:keepNext/>
      <w:keepLines/>
      <w:spacing w:line="259" w:lineRule="auto"/>
      <w:outlineLvl w:val="9"/>
    </w:pPr>
    <w:rPr>
      <w:rFonts w:asciiTheme="majorHAnsi" w:eastAsiaTheme="majorEastAsia" w:hAnsiTheme="majorHAnsi" w:cstheme="majorBidi"/>
      <w:color w:val="00366D" w:themeColor="accent1" w:themeShade="BF"/>
      <w:sz w:val="32"/>
      <w:szCs w:val="32"/>
    </w:rPr>
  </w:style>
  <w:style w:type="paragraph" w:styleId="Funotentext">
    <w:name w:val="footnote text"/>
    <w:basedOn w:val="Standard"/>
    <w:link w:val="FunotentextZchn"/>
    <w:autoRedefine/>
    <w:uiPriority w:val="99"/>
    <w:rsid w:val="000109E3"/>
    <w:pPr>
      <w:spacing w:after="0"/>
      <w:ind w:left="540" w:hanging="540"/>
    </w:pPr>
    <w:rPr>
      <w:rFonts w:cs="Times New Roman"/>
      <w:color w:val="auto"/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109E3"/>
    <w:rPr>
      <w:rFonts w:asciiTheme="minorHAnsi" w:hAnsiTheme="minorHAnsi"/>
      <w:sz w:val="16"/>
    </w:rPr>
  </w:style>
  <w:style w:type="character" w:styleId="Funotenzeichen">
    <w:name w:val="footnote reference"/>
    <w:uiPriority w:val="99"/>
    <w:rsid w:val="000234BB"/>
    <w:rPr>
      <w:vertAlign w:val="superscript"/>
    </w:rPr>
  </w:style>
  <w:style w:type="paragraph" w:styleId="Beschriftung">
    <w:name w:val="caption"/>
    <w:basedOn w:val="Standard"/>
    <w:next w:val="Textkrper"/>
    <w:uiPriority w:val="35"/>
    <w:rsid w:val="000234BB"/>
    <w:pPr>
      <w:spacing w:before="120" w:after="160"/>
    </w:pPr>
    <w:rPr>
      <w:rFonts w:ascii="Calibri" w:hAnsi="Calibri" w:cs="Times New Roman"/>
      <w:i/>
      <w:color w:val="auto"/>
      <w:sz w:val="18"/>
    </w:rPr>
  </w:style>
  <w:style w:type="paragraph" w:styleId="Textkrper">
    <w:name w:val="Body Text"/>
    <w:basedOn w:val="Standard"/>
    <w:link w:val="TextkrperZchn"/>
    <w:semiHidden/>
    <w:unhideWhenUsed/>
    <w:rsid w:val="000234BB"/>
  </w:style>
  <w:style w:type="character" w:customStyle="1" w:styleId="TextkrperZchn">
    <w:name w:val="Textkörper Zchn"/>
    <w:basedOn w:val="Absatz-Standardschriftart"/>
    <w:link w:val="Textkrper"/>
    <w:semiHidden/>
    <w:rsid w:val="000234BB"/>
    <w:rPr>
      <w:rFonts w:asciiTheme="minorHAnsi" w:hAnsiTheme="minorHAnsi" w:cs="Arial"/>
      <w:color w:val="333333" w:themeColor="text1"/>
    </w:rPr>
  </w:style>
  <w:style w:type="character" w:styleId="Endnotenzeichen">
    <w:name w:val="endnote reference"/>
    <w:uiPriority w:val="99"/>
    <w:unhideWhenUsed/>
    <w:rsid w:val="008E2C36"/>
    <w:rPr>
      <w:vertAlign w:val="superscript"/>
    </w:rPr>
  </w:style>
  <w:style w:type="paragraph" w:styleId="Listennummer">
    <w:name w:val="List Number"/>
    <w:basedOn w:val="Standard"/>
    <w:rsid w:val="00C036CA"/>
    <w:pPr>
      <w:numPr>
        <w:numId w:val="1"/>
      </w:numPr>
      <w:contextualSpacing/>
    </w:p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97419"/>
    <w:pPr>
      <w:spacing w:after="120"/>
    </w:pPr>
    <w:rPr>
      <w:rFonts w:asciiTheme="minorHAnsi" w:hAnsiTheme="minorHAnsi" w:cs="Arial"/>
      <w:b/>
      <w:bCs/>
      <w:color w:val="333333" w:themeColor="text1"/>
      <w:sz w:val="20"/>
    </w:rPr>
  </w:style>
  <w:style w:type="character" w:customStyle="1" w:styleId="KommentarthemaZchn">
    <w:name w:val="Kommentarthema Zchn"/>
    <w:basedOn w:val="KommentartextZchn"/>
    <w:link w:val="Kommentarthema"/>
    <w:semiHidden/>
    <w:rsid w:val="00C97419"/>
    <w:rPr>
      <w:rFonts w:asciiTheme="minorHAnsi" w:hAnsiTheme="minorHAnsi" w:cs="Arial"/>
      <w:b/>
      <w:bCs/>
      <w:color w:val="333333" w:themeColor="text1"/>
      <w:sz w:val="22"/>
    </w:rPr>
  </w:style>
  <w:style w:type="character" w:styleId="BesuchterLink">
    <w:name w:val="FollowedHyperlink"/>
    <w:basedOn w:val="Absatz-Standardschriftart"/>
    <w:semiHidden/>
    <w:unhideWhenUsed/>
    <w:rsid w:val="004005F0"/>
    <w:rPr>
      <w:color w:val="004992" w:themeColor="followedHyperlink"/>
      <w:u w:val="single"/>
    </w:rPr>
  </w:style>
  <w:style w:type="paragraph" w:styleId="StandardWeb">
    <w:name w:val="Normal (Web)"/>
    <w:basedOn w:val="Standard"/>
    <w:uiPriority w:val="99"/>
    <w:rsid w:val="00CF3002"/>
    <w:pPr>
      <w:spacing w:before="100" w:beforeAutospacing="1" w:after="100" w:afterAutospacing="1"/>
    </w:pPr>
    <w:rPr>
      <w:rFonts w:ascii="Arial" w:hAnsi="Arial" w:cs="Times New Roman"/>
      <w:color w:val="auto"/>
      <w:sz w:val="24"/>
      <w:szCs w:val="24"/>
    </w:rPr>
  </w:style>
  <w:style w:type="character" w:customStyle="1" w:styleId="1cStandardfett">
    <w:name w:val="1c Standard fett"/>
    <w:uiPriority w:val="1"/>
    <w:rsid w:val="000C2650"/>
    <w:rPr>
      <w:rFonts w:asciiTheme="minorHAnsi" w:hAnsiTheme="minorHAnsi"/>
      <w:b/>
      <w:noProof/>
      <w:color w:val="004992" w:themeColor="accent1"/>
      <w:sz w:val="22"/>
      <w:lang w:val="en-US"/>
    </w:rPr>
  </w:style>
  <w:style w:type="character" w:customStyle="1" w:styleId="1dStandardkursiv">
    <w:name w:val="1d Standard kursiv"/>
    <w:uiPriority w:val="1"/>
    <w:rsid w:val="0034147F"/>
    <w:rPr>
      <w:rFonts w:asciiTheme="minorHAnsi" w:hAnsiTheme="minorHAnsi"/>
      <w:i/>
      <w:sz w:val="22"/>
    </w:rPr>
  </w:style>
  <w:style w:type="paragraph" w:customStyle="1" w:styleId="Standardtext">
    <w:name w:val="Standardtext"/>
    <w:basedOn w:val="Standard"/>
    <w:autoRedefine/>
    <w:rsid w:val="00B73F61"/>
    <w:pPr>
      <w:jc w:val="left"/>
    </w:pPr>
    <w:rPr>
      <w:b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wiechm\Downloads\4.01.02-4_Anlage04_Vorlage-SOP_Rev02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4A706293134A4BB84CCCFD6F114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A74AE-A4E6-407B-83BB-5E3B479789C5}"/>
      </w:docPartPr>
      <w:docPartBody>
        <w:p w:rsidR="00CD2CDA" w:rsidRDefault="00373C7D">
          <w:pPr>
            <w:pStyle w:val="594A706293134A4BB84CCCFD6F1141FF"/>
          </w:pPr>
          <w:r w:rsidRPr="00206192">
            <w:rPr>
              <w:rStyle w:val="Platzhaltertext"/>
            </w:rPr>
            <w:t>[Titel]</w:t>
          </w:r>
        </w:p>
      </w:docPartBody>
    </w:docPart>
    <w:docPart>
      <w:docPartPr>
        <w:name w:val="C60D8739E3784E8FA869F0A9722DC5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A29138-D11A-4768-8DCD-30D628B4CBE2}"/>
      </w:docPartPr>
      <w:docPartBody>
        <w:p w:rsidR="008E215B" w:rsidRDefault="00B6243F" w:rsidP="00B6243F">
          <w:pPr>
            <w:pStyle w:val="C60D8739E3784E8FA869F0A9722DC5C8"/>
          </w:pPr>
          <w:r w:rsidRPr="0020619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loucester MT Extra Condensed"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CDA"/>
    <w:rsid w:val="00373C7D"/>
    <w:rsid w:val="004740FA"/>
    <w:rsid w:val="004E2758"/>
    <w:rsid w:val="008E215B"/>
    <w:rsid w:val="00B6243F"/>
    <w:rsid w:val="00CD2CDA"/>
    <w:rsid w:val="00D35BC2"/>
    <w:rsid w:val="00D5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6243F"/>
    <w:rPr>
      <w:color w:val="808080"/>
    </w:rPr>
  </w:style>
  <w:style w:type="paragraph" w:customStyle="1" w:styleId="594A706293134A4BB84CCCFD6F1141FF">
    <w:name w:val="594A706293134A4BB84CCCFD6F1141FF"/>
  </w:style>
  <w:style w:type="paragraph" w:customStyle="1" w:styleId="C60D8739E3784E8FA869F0A9722DC5C8">
    <w:name w:val="C60D8739E3784E8FA869F0A9722DC5C8"/>
    <w:rsid w:val="00B624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Bun16</b:Tag>
    <b:SourceType>ElectronicSource</b:SourceType>
    <b:Guid>{DF6155B3-2744-4FD6-9937-409543E952B9}</b:Guid>
    <b:Title>Methodischer Leitfaden Morbiditäts- und Mortalitätskonferenzen (M &amp; MK)</b:Title>
    <b:Year>2016</b:Year>
    <b:City>Herbert-Lewin-Platz 1, 10623 Berlin</b:City>
    <b:Author>
      <b:Editor>
        <b:NameList>
          <b:Person>
            <b:Last>Bundesärztekammer</b:Last>
          </b:Person>
        </b:NameList>
      </b:Editor>
    </b:Author>
    <b:URL>https://www.bundesaerztekammer.de/fileadmin/user_upload/downloads/pdf-Ordner/QS/M_Mk.pdf</b:URL>
    <b:YearAccessed>2019</b:YearAccessed>
    <b:MonthAccessed>09</b:MonthAccessed>
    <b:DayAccessed>13</b:DayAccessed>
    <b:Volume>32</b:Volume>
    <b:Edition>1. Auflage</b:Edition>
    <b:PublicationTitle>Schriftenreihe: Texte und Materialien der Bundesärztekammer zur Fortbildung und Weiterbildung</b:PublicationTitle>
    <b:RefOrder>1</b:RefOrder>
  </b:Source>
  <b:Source>
    <b:Tag>Platzhalter1</b:Tag>
    <b:SourceType>ElectronicSource</b:SourceType>
    <b:Guid>{F51C7020-CDC4-43FF-B59F-B5B4E44DC778}</b:Guid>
    <b:RefOrder>2</b:RefOrder>
  </b:Source>
  <b:Source>
    <b:Tag>Pro15</b:Tag>
    <b:SourceType>ArticleInAPeriodical</b:SourceType>
    <b:Guid>{7993A7E9-8198-4EC7-A7EA-670247309E6F}</b:Guid>
    <b:Title>Evaluating inpatient mortality: a new electronic review process that gathers information from front-line providers</b:Title>
    <b:Year>2015</b:Year>
    <b:Pages>31-37</b:Pages>
    <b:PeriodicalTitle>BMJ Quality &amp; Safety</b:PeriodicalTitle>
    <b:Author>
      <b:Author>
        <b:NameList>
          <b:Person>
            <b:Last>Provenzano</b:Last>
            <b:First>Audrey</b:First>
          </b:Person>
          <b:Person>
            <b:Last>Rohan</b:Last>
            <b:First>Shannon</b:First>
          </b:Person>
          <b:Person>
            <b:Last>Trevejo</b:Last>
            <b:First>Elmy</b:First>
          </b:Person>
          <b:Person>
            <b:Last>Burdick </b:Last>
            <b:First>Elisabeth </b:First>
          </b:Person>
          <b:Person>
            <b:Last>Lipsitz</b:Last>
            <b:First>Stuart</b:First>
          </b:Person>
          <b:Person>
            <b:Last>Kachalia</b:Last>
            <b:First>Allen</b:First>
          </b:Person>
        </b:NameList>
      </b:Author>
    </b:Author>
    <b:Volume>24</b:Volume>
    <b:RefOrder>3</b:RefOrder>
  </b:Source>
  <b:Source>
    <b:Tag>Gri09</b:Tag>
    <b:SourceType>ElectronicSource</b:SourceType>
    <b:Guid>{DFF7B9BA-FD1F-451F-839E-8F17525D1F1E}</b:Guid>
    <b:Title>IHI Global Trigger Tool for Measuring Adverse Events (Second Edition)</b:Title>
    <b:Year>2009</b:Year>
    <b:City>Cambridge, Massachusetts: Institute for Healthcare Improvement</b:City>
    <b:PublicationTitle>IHI Innovation Series white paper.</b:PublicationTitle>
    <b:Author>
      <b:Author>
        <b:NameList>
          <b:Person>
            <b:Last>Griffin</b:Last>
            <b:First>Frances A.</b:First>
          </b:Person>
          <b:Person>
            <b:Last>Resar</b:Last>
            <b:First>Roger K.</b:First>
          </b:Person>
        </b:NameList>
      </b:Author>
    </b:Author>
    <b:ProductionCompany>Institute for Healthcare Improvement</b:ProductionCompany>
    <b:RefOrder>4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A36AEE-61D6-4257-8843-2B5A8059B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4.01.02-4_Anlage04_Vorlage-SOP_Rev02 (2)</Template>
  <TotalTime>0</TotalTime>
  <Pages>2</Pages>
  <Words>738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zum Ehrenamt im UKE</vt:lpstr>
    </vt:vector>
  </TitlesOfParts>
  <Company>Microsoft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zum Ehrenamt im UKE</dc:title>
  <dc:subject>Zentrales Personal- und Poolmanagment</dc:subject>
  <dc:creator>Katrin Kell</dc:creator>
  <cp:keywords>Anlage 01</cp:keywords>
  <cp:lastModifiedBy>Kell, Katrin</cp:lastModifiedBy>
  <cp:revision>5</cp:revision>
  <cp:lastPrinted>2025-04-28T07:23:00Z</cp:lastPrinted>
  <dcterms:created xsi:type="dcterms:W3CDTF">2025-07-01T13:26:00Z</dcterms:created>
  <dcterms:modified xsi:type="dcterms:W3CDTF">2025-12-04T10:20:00Z</dcterms:modified>
  <cp:category>2.06.01</cp:category>
  <cp:contentStatus>Version 02</cp:contentStatus>
</cp:coreProperties>
</file>